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3F2" w:rsidRPr="00EF5663" w:rsidRDefault="007F6AA2" w:rsidP="0088064A">
      <w:pPr>
        <w:tabs>
          <w:tab w:val="left" w:pos="8647"/>
        </w:tabs>
        <w:ind w:right="719"/>
        <w:rPr>
          <w:rFonts w:ascii="Arial" w:hAnsi="Arial" w:cs="Arial"/>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margin-left:441.45pt;margin-top:-47.6pt;width:90.8pt;height:76.85pt;z-index:251669504" o:regroupid="19">
            <v:imagedata r:id="rId8" o:title="EcoSun St James Primary School CofE B&amp;W Logo"/>
          </v:shape>
        </w:pict>
      </w:r>
      <w:r w:rsidR="0042377D">
        <w:rPr>
          <w:rFonts w:ascii="Arial" w:hAnsi="Arial" w:cs="Arial"/>
          <w:noProof/>
          <w:sz w:val="22"/>
          <w:szCs w:val="22"/>
        </w:rPr>
        <mc:AlternateContent>
          <mc:Choice Requires="wps">
            <w:drawing>
              <wp:anchor distT="0" distB="0" distL="114300" distR="114300" simplePos="0" relativeHeight="251659264" behindDoc="0" locked="0" layoutInCell="1" allowOverlap="1" wp14:anchorId="38C6F341" wp14:editId="436EDDB4">
                <wp:simplePos x="0" y="0"/>
                <wp:positionH relativeFrom="column">
                  <wp:posOffset>1969770</wp:posOffset>
                </wp:positionH>
                <wp:positionV relativeFrom="paragraph">
                  <wp:posOffset>-212090</wp:posOffset>
                </wp:positionV>
                <wp:extent cx="2378710" cy="873760"/>
                <wp:effectExtent l="0" t="3175" r="0" b="0"/>
                <wp:wrapNone/>
                <wp:docPr id="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873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33F2" w:rsidRPr="004F2CAE" w:rsidRDefault="00840750" w:rsidP="00AD33F2">
                            <w:pPr>
                              <w:jc w:val="center"/>
                              <w:rPr>
                                <w:rFonts w:ascii="Arial" w:hAnsi="Arial" w:cs="Arial"/>
                                <w:i/>
                                <w:color w:val="A6A6A6"/>
                                <w:sz w:val="18"/>
                                <w:szCs w:val="18"/>
                              </w:rPr>
                            </w:pPr>
                            <w:r>
                              <w:rPr>
                                <w:rFonts w:ascii="Arial" w:hAnsi="Arial" w:cs="Arial"/>
                                <w:i/>
                                <w:color w:val="A6A6A6"/>
                                <w:sz w:val="18"/>
                                <w:szCs w:val="18"/>
                              </w:rPr>
                              <w:t>Milford School</w:t>
                            </w:r>
                          </w:p>
                          <w:p w:rsidR="00AD33F2" w:rsidRPr="004F2CAE" w:rsidRDefault="00840750" w:rsidP="00AD33F2">
                            <w:pPr>
                              <w:jc w:val="center"/>
                              <w:rPr>
                                <w:rFonts w:ascii="Arial" w:hAnsi="Arial" w:cs="Arial"/>
                                <w:i/>
                                <w:color w:val="A6A6A6"/>
                                <w:sz w:val="18"/>
                                <w:szCs w:val="18"/>
                              </w:rPr>
                            </w:pPr>
                            <w:r>
                              <w:rPr>
                                <w:rFonts w:ascii="Arial" w:hAnsi="Arial" w:cs="Arial"/>
                                <w:i/>
                                <w:color w:val="A6A6A6"/>
                                <w:sz w:val="18"/>
                                <w:szCs w:val="18"/>
                              </w:rPr>
                              <w:t xml:space="preserve">Church </w:t>
                            </w:r>
                            <w:r w:rsidR="00AD33F2" w:rsidRPr="004F2CAE">
                              <w:rPr>
                                <w:rFonts w:ascii="Arial" w:hAnsi="Arial" w:cs="Arial"/>
                                <w:i/>
                                <w:color w:val="A6A6A6"/>
                                <w:sz w:val="18"/>
                                <w:szCs w:val="18"/>
                              </w:rPr>
                              <w:t>Road</w:t>
                            </w:r>
                          </w:p>
                          <w:p w:rsidR="00AD33F2" w:rsidRPr="004F2CAE" w:rsidRDefault="00840750" w:rsidP="00AD33F2">
                            <w:pPr>
                              <w:jc w:val="center"/>
                              <w:rPr>
                                <w:rFonts w:ascii="Arial" w:hAnsi="Arial" w:cs="Arial"/>
                                <w:i/>
                                <w:color w:val="A6A6A6"/>
                                <w:sz w:val="18"/>
                                <w:szCs w:val="18"/>
                              </w:rPr>
                            </w:pPr>
                            <w:r>
                              <w:rPr>
                                <w:rFonts w:ascii="Arial" w:hAnsi="Arial" w:cs="Arial"/>
                                <w:i/>
                                <w:color w:val="A6A6A6"/>
                                <w:sz w:val="18"/>
                                <w:szCs w:val="18"/>
                              </w:rPr>
                              <w:t>Milford</w:t>
                            </w:r>
                          </w:p>
                          <w:p w:rsidR="00AD33F2" w:rsidRPr="004F2CAE" w:rsidRDefault="00AD33F2" w:rsidP="00AD33F2">
                            <w:pPr>
                              <w:jc w:val="center"/>
                              <w:rPr>
                                <w:rFonts w:ascii="Arial" w:hAnsi="Arial" w:cs="Arial"/>
                                <w:i/>
                                <w:color w:val="A6A6A6"/>
                                <w:sz w:val="18"/>
                                <w:szCs w:val="18"/>
                              </w:rPr>
                            </w:pPr>
                            <w:r w:rsidRPr="004F2CAE">
                              <w:rPr>
                                <w:rFonts w:ascii="Arial" w:hAnsi="Arial" w:cs="Arial"/>
                                <w:i/>
                                <w:color w:val="A6A6A6"/>
                                <w:sz w:val="18"/>
                                <w:szCs w:val="18"/>
                              </w:rPr>
                              <w:t>Surrey</w:t>
                            </w:r>
                          </w:p>
                          <w:p w:rsidR="00AD33F2" w:rsidRPr="004F2CAE" w:rsidRDefault="00840750" w:rsidP="00AD33F2">
                            <w:pPr>
                              <w:jc w:val="center"/>
                              <w:rPr>
                                <w:rFonts w:ascii="Arial" w:hAnsi="Arial" w:cs="Arial"/>
                                <w:i/>
                                <w:color w:val="A6A6A6"/>
                                <w:sz w:val="18"/>
                                <w:szCs w:val="18"/>
                              </w:rPr>
                            </w:pPr>
                            <w:r>
                              <w:rPr>
                                <w:rFonts w:ascii="Arial" w:hAnsi="Arial" w:cs="Arial"/>
                                <w:i/>
                                <w:color w:val="A6A6A6"/>
                                <w:sz w:val="18"/>
                                <w:szCs w:val="18"/>
                              </w:rPr>
                              <w:t>GU8 5JA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margin-left:155.1pt;margin-top:-16.7pt;width:187.3pt;height:68.8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" stroked="f">
                <v:textbox>
                  <w:txbxContent>
                    <w:p w:rsidR="00AD33F2" w:rsidRPr="004F2CAE" w:rsidRDefault="00840750" w:rsidP="00AD33F2">
                      <w:pPr>
                        <w:jc w:val="center"/>
                        <w:rPr>
                          <w:rFonts w:ascii="Arial" w:hAnsi="Arial" w:cs="Arial"/>
                          <w:i/>
                          <w:color w:val="A6A6A6"/>
                          <w:sz w:val="18"/>
                          <w:szCs w:val="18"/>
                        </w:rPr>
                      </w:pPr>
                      <w:r>
                        <w:rPr>
                          <w:rFonts w:ascii="Arial" w:hAnsi="Arial" w:cs="Arial"/>
                          <w:i/>
                          <w:color w:val="A6A6A6"/>
                          <w:sz w:val="18"/>
                          <w:szCs w:val="18"/>
                        </w:rPr>
                        <w:t>Milford School</w:t>
                      </w:r>
                    </w:p>
                    <w:p w:rsidR="00AD33F2" w:rsidRPr="004F2CAE" w:rsidRDefault="00840750" w:rsidP="00AD33F2">
                      <w:pPr>
                        <w:jc w:val="center"/>
                        <w:rPr>
                          <w:rFonts w:ascii="Arial" w:hAnsi="Arial" w:cs="Arial"/>
                          <w:i/>
                          <w:color w:val="A6A6A6"/>
                          <w:sz w:val="18"/>
                          <w:szCs w:val="18"/>
                        </w:rPr>
                      </w:pPr>
                      <w:r>
                        <w:rPr>
                          <w:rFonts w:ascii="Arial" w:hAnsi="Arial" w:cs="Arial"/>
                          <w:i/>
                          <w:color w:val="A6A6A6"/>
                          <w:sz w:val="18"/>
                          <w:szCs w:val="18"/>
                        </w:rPr>
                        <w:t xml:space="preserve">Church </w:t>
                      </w:r>
                      <w:r w:rsidR="00AD33F2" w:rsidRPr="004F2CAE">
                        <w:rPr>
                          <w:rFonts w:ascii="Arial" w:hAnsi="Arial" w:cs="Arial"/>
                          <w:i/>
                          <w:color w:val="A6A6A6"/>
                          <w:sz w:val="18"/>
                          <w:szCs w:val="18"/>
                        </w:rPr>
                        <w:t>Road</w:t>
                      </w:r>
                    </w:p>
                    <w:p w:rsidR="00AD33F2" w:rsidRPr="004F2CAE" w:rsidRDefault="00840750" w:rsidP="00AD33F2">
                      <w:pPr>
                        <w:jc w:val="center"/>
                        <w:rPr>
                          <w:rFonts w:ascii="Arial" w:hAnsi="Arial" w:cs="Arial"/>
                          <w:i/>
                          <w:color w:val="A6A6A6"/>
                          <w:sz w:val="18"/>
                          <w:szCs w:val="18"/>
                        </w:rPr>
                      </w:pPr>
                      <w:r>
                        <w:rPr>
                          <w:rFonts w:ascii="Arial" w:hAnsi="Arial" w:cs="Arial"/>
                          <w:i/>
                          <w:color w:val="A6A6A6"/>
                          <w:sz w:val="18"/>
                          <w:szCs w:val="18"/>
                        </w:rPr>
                        <w:t>Milford</w:t>
                      </w:r>
                    </w:p>
                    <w:p w:rsidR="00AD33F2" w:rsidRPr="004F2CAE" w:rsidRDefault="00AD33F2" w:rsidP="00AD33F2">
                      <w:pPr>
                        <w:jc w:val="center"/>
                        <w:rPr>
                          <w:rFonts w:ascii="Arial" w:hAnsi="Arial" w:cs="Arial"/>
                          <w:i/>
                          <w:color w:val="A6A6A6"/>
                          <w:sz w:val="18"/>
                          <w:szCs w:val="18"/>
                        </w:rPr>
                      </w:pPr>
                      <w:r w:rsidRPr="004F2CAE">
                        <w:rPr>
                          <w:rFonts w:ascii="Arial" w:hAnsi="Arial" w:cs="Arial"/>
                          <w:i/>
                          <w:color w:val="A6A6A6"/>
                          <w:sz w:val="18"/>
                          <w:szCs w:val="18"/>
                        </w:rPr>
                        <w:t>Surrey</w:t>
                      </w:r>
                    </w:p>
                    <w:p w:rsidR="00AD33F2" w:rsidRPr="004F2CAE" w:rsidRDefault="00840750" w:rsidP="00AD33F2">
                      <w:pPr>
                        <w:jc w:val="center"/>
                        <w:rPr>
                          <w:rFonts w:ascii="Arial" w:hAnsi="Arial" w:cs="Arial"/>
                          <w:i/>
                          <w:color w:val="A6A6A6"/>
                          <w:sz w:val="18"/>
                          <w:szCs w:val="18"/>
                        </w:rPr>
                      </w:pPr>
                      <w:r>
                        <w:rPr>
                          <w:rFonts w:ascii="Arial" w:hAnsi="Arial" w:cs="Arial"/>
                          <w:i/>
                          <w:color w:val="A6A6A6"/>
                          <w:sz w:val="18"/>
                          <w:szCs w:val="18"/>
                        </w:rPr>
                        <w:t>GU8 5JA</w:t>
                      </w:r>
                    </w:p>
                  </w:txbxContent>
                </v:textbox>
              </v:shape>
            </w:pict>
          </mc:Fallback>
        </mc:AlternateContent>
      </w:r>
      <w:r w:rsidR="0042377D">
        <w:rPr>
          <w:rFonts w:ascii="Arial" w:hAnsi="Arial" w:cs="Arial"/>
          <w:noProof/>
        </w:rPr>
        <mc:AlternateContent>
          <mc:Choice Requires="wpg">
            <w:drawing>
              <wp:anchor distT="0" distB="0" distL="114300" distR="114300" simplePos="0" relativeHeight="251658240" behindDoc="0" locked="0" layoutInCell="1" allowOverlap="1" wp14:anchorId="0F3C1B1C" wp14:editId="0FE8B70C">
                <wp:simplePos x="0" y="0"/>
                <wp:positionH relativeFrom="column">
                  <wp:posOffset>-463550</wp:posOffset>
                </wp:positionH>
                <wp:positionV relativeFrom="paragraph">
                  <wp:posOffset>-604520</wp:posOffset>
                </wp:positionV>
                <wp:extent cx="5413375" cy="1148715"/>
                <wp:effectExtent l="3175" t="1270" r="3175" b="2540"/>
                <wp:wrapNone/>
                <wp:docPr id="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1148715"/>
                          <a:chOff x="110" y="182"/>
                          <a:chExt cx="8525" cy="1809"/>
                        </a:xfrm>
                      </wpg:grpSpPr>
                      <wps:wsp>
                        <wps:cNvPr id="5" name="Text Box 56"/>
                        <wps:cNvSpPr txBox="1">
                          <a:spLocks noChangeArrowheads="1"/>
                        </wps:cNvSpPr>
                        <wps:spPr bwMode="auto">
                          <a:xfrm>
                            <a:off x="2995" y="256"/>
                            <a:ext cx="5640"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03A" w:rsidRPr="0042354D" w:rsidRDefault="0063603A" w:rsidP="0042354D">
                              <w:pPr>
                                <w:jc w:val="center"/>
                                <w:rPr>
                                  <w:rFonts w:ascii="Arial" w:hAnsi="Arial" w:cs="Arial"/>
                                  <w:b/>
                                  <w:color w:val="0070C0"/>
                                  <w:sz w:val="28"/>
                                  <w:szCs w:val="28"/>
                                </w:rPr>
                              </w:pPr>
                              <w:r w:rsidRPr="0042354D">
                                <w:rPr>
                                  <w:rFonts w:ascii="Arial" w:hAnsi="Arial" w:cs="Arial"/>
                                  <w:b/>
                                  <w:color w:val="0070C0"/>
                                  <w:sz w:val="28"/>
                                  <w:szCs w:val="28"/>
                                </w:rPr>
                                <w:t>Godalming Confederation of Schools</w:t>
                              </w:r>
                            </w:p>
                          </w:txbxContent>
                        </wps:txbx>
                        <wps:bodyPr rot="0" vert="horz" wrap="square" lIns="91440" tIns="45720" rIns="91440" bIns="45720" anchor="t" anchorCtr="0" upright="1">
                          <a:noAutofit/>
                        </wps:bodyPr>
                      </wps:wsp>
                      <wpg:grpSp>
                        <wpg:cNvPr id="6" name="Group 78"/>
                        <wpg:cNvGrpSpPr>
                          <a:grpSpLocks/>
                        </wpg:cNvGrpSpPr>
                        <wpg:grpSpPr bwMode="auto">
                          <a:xfrm>
                            <a:off x="110" y="182"/>
                            <a:ext cx="2425" cy="1809"/>
                            <a:chOff x="110" y="182"/>
                            <a:chExt cx="2425" cy="1809"/>
                          </a:xfrm>
                        </wpg:grpSpPr>
                        <wps:wsp>
                          <wps:cNvPr id="7" name="Text Box 45"/>
                          <wps:cNvSpPr txBox="1">
                            <a:spLocks noChangeArrowheads="1"/>
                          </wps:cNvSpPr>
                          <wps:spPr bwMode="auto">
                            <a:xfrm>
                              <a:off x="110" y="1709"/>
                              <a:ext cx="2425"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03A" w:rsidRPr="001A47CB" w:rsidRDefault="0063603A" w:rsidP="001A47CB">
                                <w:pPr>
                                  <w:jc w:val="center"/>
                                  <w:rPr>
                                    <w:rFonts w:ascii="Arial" w:hAnsi="Arial" w:cs="Arial"/>
                                    <w:b/>
                                    <w:color w:val="0070C0"/>
                                    <w:sz w:val="12"/>
                                    <w:szCs w:val="12"/>
                                  </w:rPr>
                                </w:pPr>
                                <w:r w:rsidRPr="001A47CB">
                                  <w:rPr>
                                    <w:rFonts w:ascii="Arial" w:hAnsi="Arial" w:cs="Arial"/>
                                    <w:b/>
                                    <w:color w:val="0070C0"/>
                                    <w:sz w:val="12"/>
                                    <w:szCs w:val="12"/>
                                  </w:rPr>
                                  <w:t>www.godalmingconfederation.org.uk</w:t>
                                </w:r>
                              </w:p>
                            </w:txbxContent>
                          </wps:txbx>
                          <wps:bodyPr rot="0" vert="horz" wrap="square" lIns="91440" tIns="45720" rIns="91440" bIns="45720" anchor="t" anchorCtr="0" upright="1">
                            <a:spAutoFit/>
                          </wps:bodyPr>
                        </wps:wsp>
                        <pic:pic xmlns:pic="http://schemas.openxmlformats.org/drawingml/2006/picture">
                          <pic:nvPicPr>
                            <pic:cNvPr id="8" name="Picture 44" descr="Confedera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1" y="182"/>
                              <a:ext cx="1695" cy="160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9" o:spid="_x0000_s1027" style="position:absolute;margin-left:-36.5pt;margin-top:-47.6pt;width:426.25pt;height:90.45pt;z-index:251658240" coordorigin="110,182" coordsize="8525,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">
                <v:shape id="Text Box 56" o:spid="_x0000_s1028" type="#_x0000_t202" style="position:absolute;left:2995;top:256;width:564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63603A" w:rsidRPr="0042354D" w:rsidRDefault="0063603A" w:rsidP="0042354D">
                        <w:pPr>
                          <w:jc w:val="center"/>
                          <w:rPr>
                            <w:rFonts w:ascii="Arial" w:hAnsi="Arial" w:cs="Arial"/>
                            <w:b/>
                            <w:color w:val="0070C0"/>
                            <w:sz w:val="28"/>
                            <w:szCs w:val="28"/>
                          </w:rPr>
                        </w:pPr>
                        <w:r w:rsidRPr="0042354D">
                          <w:rPr>
                            <w:rFonts w:ascii="Arial" w:hAnsi="Arial" w:cs="Arial"/>
                            <w:b/>
                            <w:color w:val="0070C0"/>
                            <w:sz w:val="28"/>
                            <w:szCs w:val="28"/>
                          </w:rPr>
                          <w:t>Godalming Confederation of Schools</w:t>
                        </w:r>
                      </w:p>
                    </w:txbxContent>
                  </v:textbox>
                </v:shape>
                <v:group id="Group 78" o:spid="_x0000_s1029" style="position:absolute;left:110;top:182;width:2425;height:1809" coordorigin="110,182" coordsize="2425,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45" o:spid="_x0000_s1030" type="#_x0000_t202" style="position:absolute;left:110;top:1709;width:242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rsidR="0063603A" w:rsidRPr="001A47CB" w:rsidRDefault="0063603A" w:rsidP="001A47CB">
                          <w:pPr>
                            <w:jc w:val="center"/>
                            <w:rPr>
                              <w:rFonts w:ascii="Arial" w:hAnsi="Arial" w:cs="Arial"/>
                              <w:b/>
                              <w:color w:val="0070C0"/>
                              <w:sz w:val="12"/>
                              <w:szCs w:val="12"/>
                            </w:rPr>
                          </w:pPr>
                          <w:r w:rsidRPr="001A47CB">
                            <w:rPr>
                              <w:rFonts w:ascii="Arial" w:hAnsi="Arial" w:cs="Arial"/>
                              <w:b/>
                              <w:color w:val="0070C0"/>
                              <w:sz w:val="12"/>
                              <w:szCs w:val="12"/>
                            </w:rPr>
                            <w:t>www.godalmingconfederation.org.uk</w:t>
                          </w:r>
                        </w:p>
                      </w:txbxContent>
                    </v:textbox>
                  </v:shape>
                  <v:shape id="Picture 44" o:spid="_x0000_s1031" type="#_x0000_t75" alt="Confederation Logo" style="position:absolute;left:461;top:182;width:1695;height: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SI3XBAAAA2gAAAA8AAABkcnMvZG93bnJldi54bWxET8tqwkAU3Rf6D8MtdKeTumg1ZpRUsNiF&#10;+IS4vGSumWDmTshMTfr3nYXQ5eG8s+VgG3GnzteOFbyNExDEpdM1VwrOp/VoCsIHZI2NY1LwSx6W&#10;i+enDFPtej7Q/RgqEUPYp6jAhNCmUvrSkEU/di1x5K6usxgi7CqpO+xjuG3kJEnepcWaY4PBllaG&#10;ytvxxyrYNh/FpDDfl93nyfZftN/mm3ym1OvLkM9BBBrCv/jh3mgFcWu8Em+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SI3XBAAAA2gAAAA8AAAAAAAAAAAAAAAAAnwIA&#10;AGRycy9kb3ducmV2LnhtbFBLBQYAAAAABAAEAPcAAACNAwAAAAA=&#10;">
                    <v:imagedata r:id="rId10" o:title="Confederation Logo"/>
                  </v:shape>
                </v:group>
              </v:group>
            </w:pict>
          </mc:Fallback>
        </mc:AlternateContent>
      </w:r>
      <w:r w:rsidR="0042377D">
        <w:rPr>
          <w:rFonts w:ascii="Arial" w:hAnsi="Arial" w:cs="Arial"/>
          <w:noProof/>
        </w:rPr>
        <mc:AlternateContent>
          <mc:Choice Requires="wps">
            <w:drawing>
              <wp:anchor distT="0" distB="0" distL="114300" distR="114300" simplePos="0" relativeHeight="251655168" behindDoc="0" locked="0" layoutInCell="1" allowOverlap="1" wp14:anchorId="6DC311D6" wp14:editId="6F902DB5">
                <wp:simplePos x="0" y="0"/>
                <wp:positionH relativeFrom="column">
                  <wp:posOffset>5330190</wp:posOffset>
                </wp:positionH>
                <wp:positionV relativeFrom="paragraph">
                  <wp:posOffset>3056890</wp:posOffset>
                </wp:positionV>
                <wp:extent cx="1070610" cy="238125"/>
                <wp:effectExtent l="0" t="0" r="0" b="444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03A" w:rsidRPr="00D174DA" w:rsidRDefault="0063603A" w:rsidP="00D174DA">
                            <w:pPr>
                              <w:rPr>
                                <w:szCs w:val="12"/>
                              </w:rPr>
                            </w:pP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419.7pt;margin-top:240.7pt;width:84.3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" filled="f" fillcolor="#bbe0e3" stroked="f">
                <v:textbox>
                  <w:txbxContent>
                    <w:p w:rsidR="0063603A" w:rsidRPr="00D174DA" w:rsidRDefault="0063603A" w:rsidP="00D174DA">
                      <w:pPr>
                        <w:rPr>
                          <w:szCs w:val="12"/>
                        </w:rPr>
                      </w:pPr>
                    </w:p>
                  </w:txbxContent>
                </v:textbox>
              </v:shape>
            </w:pict>
          </mc:Fallback>
        </mc:AlternateContent>
      </w:r>
      <w:r w:rsidR="0042377D">
        <w:rPr>
          <w:rFonts w:ascii="Arial" w:hAnsi="Arial" w:cs="Arial"/>
          <w:noProof/>
          <w:sz w:val="22"/>
          <w:szCs w:val="22"/>
        </w:rPr>
        <mc:AlternateContent>
          <mc:Choice Requires="wps">
            <w:drawing>
              <wp:anchor distT="0" distB="0" distL="114300" distR="114300" simplePos="0" relativeHeight="251657216" behindDoc="0" locked="0" layoutInCell="1" allowOverlap="1" wp14:anchorId="09367969" wp14:editId="09DC5FFA">
                <wp:simplePos x="0" y="0"/>
                <wp:positionH relativeFrom="column">
                  <wp:posOffset>914400</wp:posOffset>
                </wp:positionH>
                <wp:positionV relativeFrom="paragraph">
                  <wp:posOffset>-2590800</wp:posOffset>
                </wp:positionV>
                <wp:extent cx="1981200" cy="1381760"/>
                <wp:effectExtent l="9525" t="5715" r="9525" b="1270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81760"/>
                        </a:xfrm>
                        <a:prstGeom prst="rect">
                          <a:avLst/>
                        </a:prstGeom>
                        <a:solidFill>
                          <a:srgbClr val="FFFFFF"/>
                        </a:solidFill>
                        <a:ln w="9525">
                          <a:solidFill>
                            <a:srgbClr val="000000"/>
                          </a:solidFill>
                          <a:miter lim="800000"/>
                          <a:headEnd/>
                          <a:tailEnd/>
                        </a:ln>
                      </wps:spPr>
                      <wps:txbx>
                        <w:txbxContent>
                          <w:p w:rsidR="0063603A" w:rsidRDefault="006360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3" type="#_x0000_t202" style="position:absolute;margin-left:1in;margin-top:-204pt;width:156pt;height:10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">
                <v:textbox>
                  <w:txbxContent>
                    <w:p w:rsidR="0063603A" w:rsidRDefault="0063603A"/>
                  </w:txbxContent>
                </v:textbox>
              </v:shape>
            </w:pict>
          </mc:Fallback>
        </mc:AlternateContent>
      </w:r>
      <w:r w:rsidR="0042377D">
        <w:rPr>
          <w:rFonts w:ascii="Arial" w:hAnsi="Arial" w:cs="Arial"/>
          <w:noProof/>
        </w:rPr>
        <mc:AlternateContent>
          <mc:Choice Requires="wps">
            <w:drawing>
              <wp:anchor distT="0" distB="0" distL="114300" distR="114300" simplePos="0" relativeHeight="251656192" behindDoc="0" locked="0" layoutInCell="1" allowOverlap="1" wp14:anchorId="665AC173" wp14:editId="42BC4B7E">
                <wp:simplePos x="0" y="0"/>
                <wp:positionH relativeFrom="column">
                  <wp:posOffset>8077200</wp:posOffset>
                </wp:positionH>
                <wp:positionV relativeFrom="paragraph">
                  <wp:posOffset>154305</wp:posOffset>
                </wp:positionV>
                <wp:extent cx="1016000" cy="345440"/>
                <wp:effectExtent l="0" t="0" r="3175"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454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03A" w:rsidRDefault="0063603A" w:rsidP="00384A9F">
                            <w:pPr>
                              <w:autoSpaceDE w:val="0"/>
                              <w:autoSpaceDN w:val="0"/>
                              <w:adjustRightInd w:val="0"/>
                              <w:jc w:val="center"/>
                              <w:rPr>
                                <w:rFonts w:ascii="Calibri" w:hAnsi="Calibri" w:cs="Calibri"/>
                                <w:b/>
                                <w:bCs/>
                                <w:color w:val="000000"/>
                                <w:sz w:val="12"/>
                                <w:szCs w:val="12"/>
                                <w:lang w:val="en-US"/>
                              </w:rPr>
                            </w:pP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636pt;margin-top:12.15pt;width:80pt;height:2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" filled="f" fillcolor="#bbe0e3" stroked="f">
                <v:textbox>
                  <w:txbxContent>
                    <w:p w:rsidR="0063603A" w:rsidRDefault="0063603A" w:rsidP="00384A9F">
                      <w:pPr>
                        <w:autoSpaceDE w:val="0"/>
                        <w:autoSpaceDN w:val="0"/>
                        <w:adjustRightInd w:val="0"/>
                        <w:jc w:val="center"/>
                        <w:rPr>
                          <w:rFonts w:ascii="Calibri" w:hAnsi="Calibri" w:cs="Calibri"/>
                          <w:b/>
                          <w:bCs/>
                          <w:color w:val="000000"/>
                          <w:sz w:val="12"/>
                          <w:szCs w:val="12"/>
                          <w:lang w:val="en-US"/>
                        </w:rPr>
                      </w:pPr>
                    </w:p>
                  </w:txbxContent>
                </v:textbox>
              </v:shape>
            </w:pict>
          </mc:Fallback>
        </mc:AlternateContent>
      </w:r>
      <w:r w:rsidR="007566CE" w:rsidRPr="00EF5663">
        <w:rPr>
          <w:rFonts w:ascii="Arial" w:hAnsi="Arial" w:cs="Arial"/>
        </w:rPr>
        <w:t xml:space="preserve">                       </w:t>
      </w:r>
      <w:r w:rsidR="00EF5663" w:rsidRPr="00EF5663">
        <w:rPr>
          <w:rFonts w:ascii="Arial" w:hAnsi="Arial" w:cs="Arial"/>
        </w:rPr>
        <w:t xml:space="preserve">                               </w:t>
      </w:r>
    </w:p>
    <w:p w:rsidR="007566CE" w:rsidRPr="00EF5663" w:rsidRDefault="0042354D" w:rsidP="0088064A">
      <w:pPr>
        <w:tabs>
          <w:tab w:val="left" w:pos="8647"/>
        </w:tabs>
        <w:ind w:right="719"/>
        <w:rPr>
          <w:rFonts w:ascii="Arial" w:hAnsi="Arial" w:cs="Arial"/>
        </w:rPr>
      </w:pPr>
      <w:r w:rsidRPr="00EF5663">
        <w:rPr>
          <w:rFonts w:ascii="Arial" w:hAnsi="Arial" w:cs="Arial"/>
        </w:rPr>
        <w:t xml:space="preserve">         </w:t>
      </w:r>
    </w:p>
    <w:p w:rsidR="007566CE" w:rsidRDefault="007F6AA2" w:rsidP="0088064A">
      <w:pPr>
        <w:tabs>
          <w:tab w:val="left" w:pos="8647"/>
        </w:tabs>
        <w:ind w:right="719"/>
        <w:rPr>
          <w:rFonts w:ascii="Arial" w:hAnsi="Arial" w:cs="Arial"/>
        </w:rPr>
      </w:pPr>
      <w:r>
        <w:rPr>
          <w:rFonts w:ascii="Arial" w:hAnsi="Arial" w:cs="Arial"/>
          <w:noProof/>
        </w:rPr>
        <w:pict>
          <v:shape id="_x0000_s1076" type="#_x0000_t75" style="position:absolute;margin-left:449pt;margin-top:10.65pt;width:78pt;height:43.35pt;z-index:251673600" o:regroupid="19">
            <v:imagedata r:id="rId11" o:title="EVSSCC logo"/>
          </v:shape>
        </w:pict>
      </w:r>
      <w:r w:rsidR="007566CE" w:rsidRPr="00EF5663">
        <w:rPr>
          <w:rFonts w:ascii="Arial" w:hAnsi="Arial" w:cs="Arial"/>
        </w:rPr>
        <w:t xml:space="preserve">                            </w:t>
      </w:r>
    </w:p>
    <w:p w:rsidR="00841361" w:rsidRPr="00D10B1F" w:rsidRDefault="007F6AA2" w:rsidP="0088064A">
      <w:pPr>
        <w:tabs>
          <w:tab w:val="left" w:pos="8647"/>
        </w:tabs>
        <w:ind w:right="719"/>
        <w:rPr>
          <w:rFonts w:ascii="Arial" w:hAnsi="Arial" w:cs="Arial"/>
          <w:sz w:val="18"/>
          <w:szCs w:val="18"/>
        </w:rPr>
      </w:pPr>
      <w:r>
        <w:rPr>
          <w:rFonts w:ascii="Arial" w:hAnsi="Arial" w:cs="Arial"/>
          <w:sz w:val="18"/>
          <w:szCs w:val="18"/>
        </w:rPr>
        <w:t>21st</w:t>
      </w:r>
      <w:r w:rsidR="00153099">
        <w:rPr>
          <w:rFonts w:ascii="Arial" w:hAnsi="Arial" w:cs="Arial"/>
          <w:sz w:val="18"/>
          <w:szCs w:val="18"/>
        </w:rPr>
        <w:t xml:space="preserve"> September 2018</w:t>
      </w:r>
    </w:p>
    <w:p w:rsidR="00D10B1F" w:rsidRPr="00D10B1F" w:rsidRDefault="00D10B1F" w:rsidP="00D10B1F">
      <w:pPr>
        <w:tabs>
          <w:tab w:val="left" w:pos="8647"/>
        </w:tabs>
        <w:ind w:right="719"/>
        <w:rPr>
          <w:rFonts w:ascii="Arial" w:hAnsi="Arial" w:cs="Arial"/>
          <w:sz w:val="18"/>
          <w:szCs w:val="18"/>
          <w:lang w:val="en-US"/>
        </w:rPr>
      </w:pPr>
    </w:p>
    <w:p w:rsidR="002D0889" w:rsidRPr="00D10B1F" w:rsidRDefault="007F6AA2" w:rsidP="002D0889">
      <w:pPr>
        <w:tabs>
          <w:tab w:val="left" w:pos="8647"/>
        </w:tabs>
        <w:ind w:right="719"/>
        <w:rPr>
          <w:rFonts w:ascii="Arial" w:hAnsi="Arial" w:cs="Arial"/>
          <w:sz w:val="18"/>
          <w:szCs w:val="18"/>
          <w:lang w:val="en-US"/>
        </w:rPr>
      </w:pPr>
      <w:r>
        <w:rPr>
          <w:rFonts w:ascii="Arial" w:hAnsi="Arial" w:cs="Arial"/>
          <w:noProof/>
          <w:sz w:val="18"/>
          <w:szCs w:val="18"/>
        </w:rPr>
        <w:pict>
          <v:shape id="_x0000_s1074" type="#_x0000_t75" style="position:absolute;margin-left:449.45pt;margin-top:29.85pt;width:78.3pt;height:44.05pt;z-index:251672576;mso-wrap-edited:f" wrapcoords="-106 0 -106 21412 21600 21412 21600 0 -106 0" o:regroupid="19">
            <v:imagedata r:id="rId12" o:title="new logo"/>
          </v:shape>
        </w:pict>
      </w:r>
      <w:r w:rsidR="00D10B1F" w:rsidRPr="00D10B1F">
        <w:rPr>
          <w:rFonts w:ascii="Arial" w:hAnsi="Arial" w:cs="Arial"/>
          <w:sz w:val="18"/>
          <w:szCs w:val="18"/>
          <w:lang w:val="en-US"/>
        </w:rPr>
        <w:t xml:space="preserve">The Godalming Confederation includes the children’s </w:t>
      </w:r>
      <w:proofErr w:type="spellStart"/>
      <w:r w:rsidR="00D10B1F" w:rsidRPr="00D10B1F">
        <w:rPr>
          <w:rFonts w:ascii="Arial" w:hAnsi="Arial" w:cs="Arial"/>
          <w:sz w:val="18"/>
          <w:szCs w:val="18"/>
          <w:lang w:val="en-US"/>
        </w:rPr>
        <w:t>centres</w:t>
      </w:r>
      <w:proofErr w:type="spellEnd"/>
      <w:r w:rsidR="00D10B1F" w:rsidRPr="00D10B1F">
        <w:rPr>
          <w:rFonts w:ascii="Arial" w:hAnsi="Arial" w:cs="Arial"/>
          <w:sz w:val="18"/>
          <w:szCs w:val="18"/>
          <w:lang w:val="en-US"/>
        </w:rPr>
        <w:t>, nursery, infant, junior, primary and secondary schools in Godalming and surrounding area.</w:t>
      </w:r>
      <w:r w:rsidR="002D0889" w:rsidRPr="002D0889">
        <w:rPr>
          <w:rFonts w:ascii="Arial" w:hAnsi="Arial" w:cs="Arial"/>
          <w:sz w:val="18"/>
          <w:szCs w:val="18"/>
          <w:lang w:val="en-US"/>
        </w:rPr>
        <w:t xml:space="preserve"> </w:t>
      </w:r>
      <w:r w:rsidR="002D0889" w:rsidRPr="00D10B1F">
        <w:rPr>
          <w:rFonts w:ascii="Arial" w:hAnsi="Arial" w:cs="Arial"/>
          <w:sz w:val="18"/>
          <w:szCs w:val="18"/>
          <w:lang w:val="en-US"/>
        </w:rPr>
        <w:t xml:space="preserve">Our </w:t>
      </w:r>
      <w:r w:rsidR="002D0889">
        <w:rPr>
          <w:rFonts w:ascii="Arial" w:hAnsi="Arial" w:cs="Arial"/>
          <w:sz w:val="18"/>
          <w:szCs w:val="18"/>
          <w:lang w:val="en-US"/>
        </w:rPr>
        <w:t>eleven</w:t>
      </w:r>
      <w:r w:rsidR="002D0889" w:rsidRPr="00D10B1F">
        <w:rPr>
          <w:rFonts w:ascii="Arial" w:hAnsi="Arial" w:cs="Arial"/>
          <w:sz w:val="18"/>
          <w:szCs w:val="18"/>
          <w:lang w:val="en-US"/>
        </w:rPr>
        <w:t xml:space="preserve"> schools are working together to form a new co</w:t>
      </w:r>
      <w:r w:rsidR="00840750">
        <w:rPr>
          <w:rFonts w:ascii="Arial" w:hAnsi="Arial" w:cs="Arial"/>
          <w:sz w:val="18"/>
          <w:szCs w:val="18"/>
          <w:lang w:val="en-US"/>
        </w:rPr>
        <w:t>-</w:t>
      </w:r>
      <w:r w:rsidR="002D0889" w:rsidRPr="00D10B1F">
        <w:rPr>
          <w:rFonts w:ascii="Arial" w:hAnsi="Arial" w:cs="Arial"/>
          <w:sz w:val="18"/>
          <w:szCs w:val="18"/>
          <w:lang w:val="en-US"/>
        </w:rPr>
        <w:t>operative education partnership</w:t>
      </w:r>
      <w:r w:rsidR="002D0889">
        <w:rPr>
          <w:rFonts w:ascii="Arial" w:hAnsi="Arial" w:cs="Arial"/>
          <w:sz w:val="18"/>
          <w:szCs w:val="18"/>
          <w:lang w:val="en-US"/>
        </w:rPr>
        <w:t>.</w:t>
      </w:r>
    </w:p>
    <w:p w:rsidR="00D10B1F" w:rsidRPr="00D10B1F" w:rsidRDefault="00D10B1F" w:rsidP="00D10B1F">
      <w:pPr>
        <w:tabs>
          <w:tab w:val="left" w:pos="8647"/>
        </w:tabs>
        <w:ind w:right="719"/>
        <w:rPr>
          <w:rFonts w:ascii="Arial" w:hAnsi="Arial" w:cs="Arial"/>
          <w:sz w:val="18"/>
          <w:szCs w:val="18"/>
          <w:lang w:val="en-US"/>
        </w:rPr>
      </w:pPr>
    </w:p>
    <w:p w:rsidR="00D10B1F" w:rsidRPr="00D10B1F" w:rsidRDefault="00D10B1F" w:rsidP="00D10B1F">
      <w:pPr>
        <w:tabs>
          <w:tab w:val="left" w:pos="8647"/>
        </w:tabs>
        <w:ind w:right="719"/>
        <w:rPr>
          <w:rFonts w:ascii="Arial" w:hAnsi="Arial" w:cs="Arial"/>
          <w:sz w:val="18"/>
          <w:szCs w:val="18"/>
          <w:lang w:val="en-US"/>
        </w:rPr>
      </w:pPr>
      <w:r w:rsidRPr="00D10B1F">
        <w:rPr>
          <w:rFonts w:ascii="Arial" w:hAnsi="Arial" w:cs="Arial"/>
          <w:sz w:val="18"/>
          <w:szCs w:val="18"/>
          <w:lang w:val="en-US"/>
        </w:rPr>
        <w:t>Our schools collaborate to provide training and development opportunities for staff; review each other’s performance; share good practice and develop common strategies and practices to further improve standards of learning and outcomes for all children in our area.</w:t>
      </w:r>
    </w:p>
    <w:p w:rsidR="00D10B1F" w:rsidRPr="00D10B1F" w:rsidRDefault="007F6AA2" w:rsidP="00D10B1F">
      <w:pPr>
        <w:tabs>
          <w:tab w:val="left" w:pos="8647"/>
        </w:tabs>
        <w:ind w:right="719"/>
        <w:rPr>
          <w:rFonts w:ascii="Arial" w:hAnsi="Arial" w:cs="Arial"/>
          <w:sz w:val="18"/>
          <w:szCs w:val="18"/>
          <w:lang w:val="en-US"/>
        </w:rPr>
      </w:pPr>
      <w:r>
        <w:rPr>
          <w:rFonts w:ascii="Arial" w:hAnsi="Arial" w:cs="Arial"/>
          <w:noProof/>
          <w:sz w:val="18"/>
          <w:szCs w:val="18"/>
        </w:rPr>
        <w:pict>
          <v:group id="_x0000_s1066" style="position:absolute;margin-left:447.5pt;margin-top:8.3pt;width:82.95pt;height:74.75pt;z-index:251668480" coordorigin="9779,1491" coordsize="1659,1495" o:regroupid="19">
            <v:shapetype id="_x0000_t202" coordsize="21600,21600" o:spt="202" path="m,l,21600r21600,l21600,xe">
              <v:stroke joinstyle="miter"/>
              <v:path gradientshapeok="t" o:connecttype="rect"/>
            </v:shapetype>
            <v:shape id="_x0000_s1037" type="#_x0000_t202" style="position:absolute;left:9779;top:2658;width:1659;height:328" stroked="f">
              <v:textbox style="mso-next-textbox:#_x0000_s1037;mso-fit-shape-to-text:t">
                <w:txbxContent>
                  <w:p w:rsidR="0063603A" w:rsidRPr="00903453" w:rsidRDefault="0063603A" w:rsidP="000D7C47">
                    <w:pPr>
                      <w:jc w:val="right"/>
                      <w:rPr>
                        <w:rFonts w:ascii="Arial" w:hAnsi="Arial"/>
                        <w:noProof/>
                        <w:sz w:val="16"/>
                        <w:szCs w:val="16"/>
                      </w:rPr>
                    </w:pPr>
                    <w:r w:rsidRPr="00903453">
                      <w:rPr>
                        <w:rFonts w:ascii="Arial" w:hAnsi="Arial"/>
                        <w:sz w:val="16"/>
                        <w:szCs w:val="16"/>
                      </w:rPr>
                      <w:t>Broadwater School</w:t>
                    </w:r>
                  </w:p>
                </w:txbxContent>
              </v:textbox>
            </v:shape>
            <v:shape id="Picture 1" o:spid="_x0000_s1031" type="#_x0000_t75" style="position:absolute;left:10039;top:1491;width:1175;height:1219;visibility:visible" wrapcoords="-159 0 -159 21447 21600 21447 21600 0 -159 0">
              <v:imagedata r:id="rId13" o:title=""/>
            </v:shape>
          </v:group>
        </w:pict>
      </w:r>
    </w:p>
    <w:p w:rsidR="00D10B1F" w:rsidRPr="00D10B1F" w:rsidRDefault="00D10B1F" w:rsidP="00D10B1F">
      <w:pPr>
        <w:tabs>
          <w:tab w:val="left" w:pos="8647"/>
        </w:tabs>
        <w:ind w:right="719"/>
        <w:rPr>
          <w:rFonts w:ascii="Arial" w:hAnsi="Arial" w:cs="Arial"/>
          <w:sz w:val="18"/>
          <w:szCs w:val="18"/>
          <w:lang w:val="en-US"/>
        </w:rPr>
      </w:pPr>
      <w:r w:rsidRPr="00D10B1F">
        <w:rPr>
          <w:rFonts w:ascii="Arial" w:hAnsi="Arial" w:cs="Arial"/>
          <w:sz w:val="18"/>
          <w:szCs w:val="18"/>
          <w:lang w:val="en-US"/>
        </w:rPr>
        <w:t>Over the last two years, discussions between all of the schools have led to the conclusion that the partnership working is valuable and should be developed further through a legal structure which also protects each school’s autonomy.</w:t>
      </w:r>
    </w:p>
    <w:p w:rsidR="00D10B1F" w:rsidRPr="00D10B1F" w:rsidRDefault="00D10B1F" w:rsidP="00D10B1F">
      <w:pPr>
        <w:tabs>
          <w:tab w:val="left" w:pos="8647"/>
        </w:tabs>
        <w:ind w:right="719"/>
        <w:rPr>
          <w:rFonts w:ascii="Arial" w:hAnsi="Arial" w:cs="Arial"/>
          <w:sz w:val="18"/>
          <w:szCs w:val="18"/>
          <w:lang w:val="en-US"/>
        </w:rPr>
      </w:pPr>
    </w:p>
    <w:p w:rsidR="00D10B1F" w:rsidRPr="00D10B1F" w:rsidRDefault="00D10B1F" w:rsidP="00D10B1F">
      <w:pPr>
        <w:tabs>
          <w:tab w:val="left" w:pos="8647"/>
        </w:tabs>
        <w:ind w:right="719"/>
        <w:rPr>
          <w:rFonts w:ascii="Arial" w:hAnsi="Arial" w:cs="Arial"/>
          <w:sz w:val="18"/>
          <w:szCs w:val="18"/>
          <w:lang w:val="en-US"/>
        </w:rPr>
      </w:pPr>
      <w:r w:rsidRPr="00D10B1F">
        <w:rPr>
          <w:rFonts w:ascii="Arial" w:hAnsi="Arial" w:cs="Arial"/>
          <w:sz w:val="18"/>
          <w:szCs w:val="18"/>
          <w:lang w:val="en-US"/>
        </w:rPr>
        <w:t>The proposed model is a co</w:t>
      </w:r>
      <w:r w:rsidR="00840750">
        <w:rPr>
          <w:rFonts w:ascii="Arial" w:hAnsi="Arial" w:cs="Arial"/>
          <w:sz w:val="18"/>
          <w:szCs w:val="18"/>
          <w:lang w:val="en-US"/>
        </w:rPr>
        <w:t>-</w:t>
      </w:r>
      <w:r w:rsidRPr="00D10B1F">
        <w:rPr>
          <w:rFonts w:ascii="Arial" w:hAnsi="Arial" w:cs="Arial"/>
          <w:sz w:val="18"/>
          <w:szCs w:val="18"/>
          <w:lang w:val="en-US"/>
        </w:rPr>
        <w:t>operative learning trust, which will offer benefits for all of the confederation schools including:</w:t>
      </w:r>
    </w:p>
    <w:p w:rsidR="00D10B1F" w:rsidRPr="00D10B1F" w:rsidRDefault="007F6AA2" w:rsidP="00D10B1F">
      <w:pPr>
        <w:numPr>
          <w:ilvl w:val="0"/>
          <w:numId w:val="13"/>
        </w:numPr>
        <w:tabs>
          <w:tab w:val="left" w:pos="8647"/>
        </w:tabs>
        <w:ind w:right="719"/>
        <w:rPr>
          <w:rFonts w:ascii="Arial" w:hAnsi="Arial" w:cs="Arial"/>
          <w:sz w:val="18"/>
          <w:szCs w:val="18"/>
          <w:lang w:val="en-US"/>
        </w:rPr>
      </w:pPr>
      <w:r>
        <w:rPr>
          <w:rFonts w:ascii="Arial" w:hAnsi="Arial" w:cs="Arial"/>
          <w:noProof/>
          <w:sz w:val="18"/>
          <w:szCs w:val="18"/>
        </w:rPr>
        <w:pict>
          <v:group id="_x0000_s1075" style="position:absolute;left:0;text-align:left;margin-left:436.55pt;margin-top:11.8pt;width:101.7pt;height:100.8pt;z-index:251667456" coordorigin="9654,5141" coordsize="2034,2152" o:regroupid="19">
            <v:shape id="_x0000_s1026" type="#_x0000_t75" style="position:absolute;left:10254;top:5141;width:1140;height:1398;mso-wrap-distance-left:0;mso-wrap-distance-right:0;mso-position-horizontal-relative:page;mso-position-vertical-relative:page" o:regroupid="6" fillcolor="window">
              <v:imagedata r:id="rId14" o:title="" cropleft="58309f" gain="5"/>
            </v:shape>
            <v:shape id="_x0000_s1029" type="#_x0000_t202" style="position:absolute;left:9654;top:6474;width:2034;height:819;mso-wrap-style:none" wrapcoords="-102 0 -102 21327 21600 21327 21600 0 -102 0" o:regroupid="6" stroked="f">
              <v:textbox style="mso-next-textbox:#_x0000_s1029">
                <w:txbxContent>
                  <w:p w:rsidR="0063603A" w:rsidRPr="00230369" w:rsidRDefault="0063603A" w:rsidP="00611004">
                    <w:pPr>
                      <w:jc w:val="center"/>
                      <w:rPr>
                        <w:rFonts w:ascii="Bradley Hand ITC" w:hAnsi="Bradley Hand ITC"/>
                        <w:b/>
                        <w:color w:val="000000"/>
                        <w:w w:val="110"/>
                        <w:sz w:val="16"/>
                        <w:szCs w:val="16"/>
                      </w:rPr>
                    </w:pPr>
                    <w:proofErr w:type="spellStart"/>
                    <w:r w:rsidRPr="00230369">
                      <w:rPr>
                        <w:rFonts w:ascii="Bradley Hand ITC" w:hAnsi="Bradley Hand ITC"/>
                        <w:b/>
                        <w:color w:val="000000"/>
                        <w:w w:val="110"/>
                        <w:sz w:val="16"/>
                        <w:szCs w:val="16"/>
                      </w:rPr>
                      <w:t>Farncombe</w:t>
                    </w:r>
                    <w:proofErr w:type="spellEnd"/>
                    <w:r w:rsidRPr="00230369">
                      <w:rPr>
                        <w:rFonts w:ascii="Bradley Hand ITC" w:hAnsi="Bradley Hand ITC"/>
                        <w:b/>
                        <w:color w:val="000000"/>
                        <w:w w:val="110"/>
                        <w:sz w:val="16"/>
                        <w:szCs w:val="16"/>
                      </w:rPr>
                      <w:t xml:space="preserve"> Infant and </w:t>
                    </w:r>
                  </w:p>
                  <w:p w:rsidR="0063603A" w:rsidRPr="00230369" w:rsidRDefault="0063603A" w:rsidP="00611004">
                    <w:pPr>
                      <w:jc w:val="center"/>
                      <w:rPr>
                        <w:rFonts w:ascii="Bradley Hand ITC" w:hAnsi="Bradley Hand ITC"/>
                        <w:b/>
                        <w:color w:val="000000"/>
                        <w:w w:val="110"/>
                        <w:sz w:val="16"/>
                        <w:szCs w:val="16"/>
                      </w:rPr>
                    </w:pPr>
                    <w:r w:rsidRPr="00230369">
                      <w:rPr>
                        <w:rFonts w:ascii="Bradley Hand ITC" w:hAnsi="Bradley Hand ITC"/>
                        <w:b/>
                        <w:color w:val="000000"/>
                        <w:w w:val="110"/>
                        <w:sz w:val="16"/>
                        <w:szCs w:val="16"/>
                      </w:rPr>
                      <w:t>Nursery School</w:t>
                    </w:r>
                  </w:p>
                  <w:p w:rsidR="0063603A" w:rsidRPr="003028FE" w:rsidRDefault="0063603A" w:rsidP="00611004">
                    <w:pPr>
                      <w:jc w:val="center"/>
                      <w:rPr>
                        <w:rFonts w:ascii="Bradley Hand ITC" w:hAnsi="Bradley Hand ITC"/>
                        <w:b/>
                        <w:color w:val="000000"/>
                        <w:sz w:val="13"/>
                        <w:szCs w:val="13"/>
                      </w:rPr>
                    </w:pPr>
                    <w:r w:rsidRPr="003028FE">
                      <w:rPr>
                        <w:rFonts w:ascii="Bradley Hand ITC" w:hAnsi="Bradley Hand ITC"/>
                        <w:b/>
                        <w:color w:val="000000"/>
                        <w:sz w:val="13"/>
                        <w:szCs w:val="13"/>
                      </w:rPr>
                      <w:t>Church of England (Controlled)</w:t>
                    </w:r>
                  </w:p>
                </w:txbxContent>
              </v:textbox>
            </v:shape>
          </v:group>
        </w:pict>
      </w:r>
      <w:r w:rsidR="00D10B1F" w:rsidRPr="00D10B1F">
        <w:rPr>
          <w:rFonts w:ascii="Arial" w:hAnsi="Arial" w:cs="Arial"/>
          <w:sz w:val="18"/>
          <w:szCs w:val="18"/>
          <w:lang w:val="en-US"/>
        </w:rPr>
        <w:t>Sustainability: a formal co-operative legal entity with powers to commission shared support, contracting and other work as agreed jointly</w:t>
      </w:r>
    </w:p>
    <w:p w:rsidR="00D10B1F" w:rsidRPr="00D10B1F" w:rsidRDefault="00D10B1F" w:rsidP="00D10B1F">
      <w:pPr>
        <w:numPr>
          <w:ilvl w:val="0"/>
          <w:numId w:val="13"/>
        </w:numPr>
        <w:tabs>
          <w:tab w:val="left" w:pos="8647"/>
        </w:tabs>
        <w:ind w:right="719"/>
        <w:rPr>
          <w:rFonts w:ascii="Arial" w:hAnsi="Arial" w:cs="Arial"/>
          <w:sz w:val="18"/>
          <w:szCs w:val="18"/>
          <w:lang w:val="en-US"/>
        </w:rPr>
      </w:pPr>
      <w:r w:rsidRPr="00D10B1F">
        <w:rPr>
          <w:rFonts w:ascii="Arial" w:hAnsi="Arial" w:cs="Arial"/>
          <w:sz w:val="18"/>
          <w:szCs w:val="18"/>
          <w:lang w:val="en-US"/>
        </w:rPr>
        <w:t>Opportunity: further expansion of shared training, professional development, staff retention and recruitment and curriculum enrichment for our learners.</w:t>
      </w:r>
    </w:p>
    <w:p w:rsidR="00D10B1F" w:rsidRPr="00D10B1F" w:rsidRDefault="00D10B1F" w:rsidP="00D10B1F">
      <w:pPr>
        <w:numPr>
          <w:ilvl w:val="0"/>
          <w:numId w:val="13"/>
        </w:numPr>
        <w:tabs>
          <w:tab w:val="left" w:pos="8647"/>
        </w:tabs>
        <w:ind w:right="719"/>
        <w:rPr>
          <w:rFonts w:ascii="Arial" w:hAnsi="Arial" w:cs="Arial"/>
          <w:sz w:val="18"/>
          <w:szCs w:val="18"/>
          <w:lang w:val="en-US"/>
        </w:rPr>
      </w:pPr>
      <w:r w:rsidRPr="00D10B1F">
        <w:rPr>
          <w:rFonts w:ascii="Arial" w:hAnsi="Arial" w:cs="Arial"/>
          <w:sz w:val="18"/>
          <w:szCs w:val="18"/>
          <w:lang w:val="en-US"/>
        </w:rPr>
        <w:t>Flexibility: the choice of agenda and priorities, negotiated between the schools</w:t>
      </w:r>
    </w:p>
    <w:p w:rsidR="00D10B1F" w:rsidRPr="00D10B1F" w:rsidRDefault="00D10B1F" w:rsidP="00D10B1F">
      <w:pPr>
        <w:numPr>
          <w:ilvl w:val="0"/>
          <w:numId w:val="13"/>
        </w:numPr>
        <w:tabs>
          <w:tab w:val="left" w:pos="8647"/>
        </w:tabs>
        <w:ind w:right="719"/>
        <w:rPr>
          <w:rFonts w:ascii="Arial" w:hAnsi="Arial" w:cs="Arial"/>
          <w:sz w:val="18"/>
          <w:szCs w:val="18"/>
          <w:lang w:val="en-US"/>
        </w:rPr>
      </w:pPr>
      <w:r w:rsidRPr="00D10B1F">
        <w:rPr>
          <w:rFonts w:ascii="Arial" w:hAnsi="Arial" w:cs="Arial"/>
          <w:sz w:val="18"/>
          <w:szCs w:val="18"/>
          <w:lang w:val="en-US"/>
        </w:rPr>
        <w:t>Autonomy with accountability: continuing independence for each school, with shared goals for school performance and school improvement</w:t>
      </w:r>
    </w:p>
    <w:p w:rsidR="00D10B1F" w:rsidRPr="00D10B1F" w:rsidRDefault="00D10B1F" w:rsidP="00D10B1F">
      <w:pPr>
        <w:tabs>
          <w:tab w:val="left" w:pos="8647"/>
        </w:tabs>
        <w:ind w:right="719"/>
        <w:rPr>
          <w:rFonts w:ascii="Arial" w:hAnsi="Arial" w:cs="Arial"/>
          <w:sz w:val="18"/>
          <w:szCs w:val="18"/>
          <w:lang w:val="en-US"/>
        </w:rPr>
      </w:pPr>
    </w:p>
    <w:p w:rsidR="00D10B1F" w:rsidRPr="00D10B1F" w:rsidRDefault="00D10B1F" w:rsidP="00D10B1F">
      <w:pPr>
        <w:tabs>
          <w:tab w:val="left" w:pos="8647"/>
        </w:tabs>
        <w:ind w:right="719"/>
        <w:rPr>
          <w:rFonts w:ascii="Arial" w:hAnsi="Arial" w:cs="Arial"/>
          <w:b/>
          <w:bCs/>
          <w:sz w:val="18"/>
          <w:szCs w:val="18"/>
          <w:lang w:val="en-US"/>
        </w:rPr>
      </w:pPr>
      <w:r w:rsidRPr="00D10B1F">
        <w:rPr>
          <w:rFonts w:ascii="Arial" w:hAnsi="Arial" w:cs="Arial"/>
          <w:b/>
          <w:bCs/>
          <w:sz w:val="18"/>
          <w:szCs w:val="18"/>
          <w:lang w:val="pt-PT"/>
        </w:rPr>
        <w:t xml:space="preserve">A </w:t>
      </w:r>
      <w:r w:rsidRPr="00D10B1F">
        <w:rPr>
          <w:rFonts w:ascii="Arial" w:hAnsi="Arial" w:cs="Arial"/>
          <w:b/>
          <w:bCs/>
          <w:sz w:val="18"/>
          <w:szCs w:val="18"/>
          <w:lang w:val="en-US"/>
        </w:rPr>
        <w:t>L</w:t>
      </w:r>
      <w:r w:rsidRPr="00D10B1F">
        <w:rPr>
          <w:rFonts w:ascii="Arial" w:hAnsi="Arial" w:cs="Arial"/>
          <w:b/>
          <w:bCs/>
          <w:sz w:val="18"/>
          <w:szCs w:val="18"/>
          <w:lang w:val="it-IT"/>
        </w:rPr>
        <w:t>egal Consultation</w:t>
      </w:r>
    </w:p>
    <w:p w:rsidR="00D10B1F" w:rsidRPr="00D10B1F" w:rsidRDefault="007F6AA2" w:rsidP="00D10B1F">
      <w:pPr>
        <w:tabs>
          <w:tab w:val="left" w:pos="8647"/>
        </w:tabs>
        <w:ind w:right="719"/>
        <w:rPr>
          <w:rFonts w:ascii="Arial" w:hAnsi="Arial" w:cs="Arial"/>
          <w:sz w:val="18"/>
          <w:szCs w:val="18"/>
          <w:lang w:val="en-US"/>
        </w:rPr>
      </w:pPr>
      <w:r>
        <w:rPr>
          <w:rFonts w:ascii="Arial" w:hAnsi="Arial" w:cs="Arial"/>
          <w:noProof/>
          <w:sz w:val="18"/>
          <w:szCs w:val="18"/>
        </w:rPr>
        <w:pict>
          <v:group id="_x0000_s1229" style="position:absolute;margin-left:432.5pt;margin-top:4.45pt;width:108.1pt;height:64.75pt;z-index:251674624" coordorigin="9490,7465" coordsize="2162,1295" o:regroupid="19">
            <v:shape id="_x0000_s1030" type="#_x0000_t75" style="position:absolute;left:9796;top:7465;width:1571;height:951" wrapcoords="-273 0 -273 21098 21600 21098 21600 0 -273 0" o:regroupid="17">
              <v:imagedata r:id="rId15" o:title="" cropbottom="53931f" cropright="46950f" gain="79922f"/>
            </v:shape>
            <v:shape id="_x0000_s1033" type="#_x0000_t202" style="position:absolute;left:9490;top:8278;width:2162;height:482;mso-wrap-style:none" wrapcoords="-116 0 -116 21032 21600 21032 21600 0 -116 0" o:regroupid="17" stroked="f">
              <v:textbox style="mso-next-textbox:#_x0000_s1033">
                <w:txbxContent>
                  <w:p w:rsidR="0063603A" w:rsidRPr="00230369" w:rsidRDefault="0042354D">
                    <w:pPr>
                      <w:rPr>
                        <w:rFonts w:ascii="Comic Sans MS" w:hAnsi="Comic Sans MS"/>
                        <w:b/>
                        <w:color w:val="008000"/>
                        <w:sz w:val="16"/>
                        <w:szCs w:val="16"/>
                      </w:rPr>
                    </w:pPr>
                    <w:r>
                      <w:rPr>
                        <w:rFonts w:ascii="Comic Sans MS" w:hAnsi="Comic Sans MS"/>
                        <w:b/>
                        <w:color w:val="008000"/>
                        <w:sz w:val="16"/>
                        <w:szCs w:val="16"/>
                      </w:rPr>
                      <w:t>Godalming</w:t>
                    </w:r>
                    <w:r w:rsidR="0063603A" w:rsidRPr="00230369">
                      <w:rPr>
                        <w:rFonts w:ascii="Comic Sans MS" w:hAnsi="Comic Sans MS"/>
                        <w:b/>
                        <w:color w:val="008000"/>
                        <w:sz w:val="16"/>
                        <w:szCs w:val="16"/>
                      </w:rPr>
                      <w:t xml:space="preserve"> Junior School</w:t>
                    </w:r>
                  </w:p>
                </w:txbxContent>
              </v:textbox>
            </v:shape>
          </v:group>
        </w:pict>
      </w:r>
      <w:r w:rsidR="00D10B1F" w:rsidRPr="00D10B1F">
        <w:rPr>
          <w:rFonts w:ascii="Arial" w:hAnsi="Arial" w:cs="Arial"/>
          <w:sz w:val="18"/>
          <w:szCs w:val="18"/>
          <w:lang w:val="en-US"/>
        </w:rPr>
        <w:t xml:space="preserve">In order to set up the co-operative partnership, four community schools: Busbridge Infant School, Godalming Junior School, Milford School and Moss Lane School are proposing to change their legal school category from </w:t>
      </w:r>
      <w:r w:rsidR="00840750">
        <w:rPr>
          <w:rFonts w:ascii="Arial" w:hAnsi="Arial" w:cs="Arial"/>
          <w:sz w:val="18"/>
          <w:szCs w:val="18"/>
          <w:lang w:val="en-US"/>
        </w:rPr>
        <w:t>‘</w:t>
      </w:r>
      <w:r w:rsidR="00D10B1F" w:rsidRPr="00D10B1F">
        <w:rPr>
          <w:rFonts w:ascii="Arial" w:hAnsi="Arial" w:cs="Arial"/>
          <w:sz w:val="18"/>
          <w:szCs w:val="18"/>
          <w:lang w:val="en-US"/>
        </w:rPr>
        <w:t>community</w:t>
      </w:r>
      <w:r w:rsidR="00840750">
        <w:rPr>
          <w:rFonts w:ascii="Arial" w:hAnsi="Arial" w:cs="Arial"/>
          <w:sz w:val="18"/>
          <w:szCs w:val="18"/>
          <w:lang w:val="en-US"/>
        </w:rPr>
        <w:t>’</w:t>
      </w:r>
      <w:r w:rsidR="00D10B1F" w:rsidRPr="00D10B1F">
        <w:rPr>
          <w:rFonts w:ascii="Arial" w:hAnsi="Arial" w:cs="Arial"/>
          <w:sz w:val="18"/>
          <w:szCs w:val="18"/>
          <w:lang w:val="en-US"/>
        </w:rPr>
        <w:t xml:space="preserve"> to </w:t>
      </w:r>
      <w:r w:rsidR="00840750">
        <w:rPr>
          <w:rFonts w:ascii="Arial" w:hAnsi="Arial" w:cs="Arial"/>
          <w:sz w:val="18"/>
          <w:szCs w:val="18"/>
          <w:lang w:val="en-US"/>
        </w:rPr>
        <w:t>‘</w:t>
      </w:r>
      <w:r w:rsidR="00D10B1F" w:rsidRPr="00D10B1F">
        <w:rPr>
          <w:rFonts w:ascii="Arial" w:hAnsi="Arial" w:cs="Arial"/>
          <w:sz w:val="18"/>
          <w:szCs w:val="18"/>
          <w:lang w:val="en-US"/>
        </w:rPr>
        <w:t>foundation</w:t>
      </w:r>
      <w:r w:rsidR="00840750">
        <w:rPr>
          <w:rFonts w:ascii="Arial" w:hAnsi="Arial" w:cs="Arial"/>
          <w:sz w:val="18"/>
          <w:szCs w:val="18"/>
          <w:lang w:val="en-US"/>
        </w:rPr>
        <w:t>’</w:t>
      </w:r>
      <w:r w:rsidR="00D10B1F" w:rsidRPr="00D10B1F">
        <w:rPr>
          <w:rFonts w:ascii="Arial" w:hAnsi="Arial" w:cs="Arial"/>
          <w:sz w:val="18"/>
          <w:szCs w:val="18"/>
          <w:lang w:val="en-US"/>
        </w:rPr>
        <w:t>.</w:t>
      </w:r>
    </w:p>
    <w:p w:rsidR="00D10B1F" w:rsidRPr="00D10B1F" w:rsidRDefault="00D10B1F" w:rsidP="00D10B1F">
      <w:pPr>
        <w:tabs>
          <w:tab w:val="left" w:pos="8647"/>
        </w:tabs>
        <w:ind w:right="719"/>
        <w:rPr>
          <w:rFonts w:ascii="Arial" w:hAnsi="Arial" w:cs="Arial"/>
          <w:sz w:val="18"/>
          <w:szCs w:val="18"/>
          <w:lang w:val="en-US"/>
        </w:rPr>
      </w:pPr>
      <w:r w:rsidRPr="00D10B1F">
        <w:rPr>
          <w:rFonts w:ascii="Arial" w:hAnsi="Arial" w:cs="Arial"/>
          <w:sz w:val="18"/>
          <w:szCs w:val="18"/>
          <w:lang w:val="en-US"/>
        </w:rPr>
        <w:t xml:space="preserve">This then allows the legal entity of </w:t>
      </w:r>
      <w:proofErr w:type="spellStart"/>
      <w:r w:rsidRPr="00D10B1F">
        <w:rPr>
          <w:rFonts w:ascii="Arial" w:hAnsi="Arial" w:cs="Arial"/>
          <w:sz w:val="18"/>
          <w:szCs w:val="18"/>
          <w:lang w:val="en-US"/>
        </w:rPr>
        <w:t>Godalming</w:t>
      </w:r>
      <w:proofErr w:type="spellEnd"/>
      <w:r w:rsidRPr="00D10B1F">
        <w:rPr>
          <w:rFonts w:ascii="Arial" w:hAnsi="Arial" w:cs="Arial"/>
          <w:sz w:val="18"/>
          <w:szCs w:val="18"/>
          <w:lang w:val="en-US"/>
        </w:rPr>
        <w:t xml:space="preserve"> </w:t>
      </w:r>
      <w:r w:rsidR="00840750">
        <w:rPr>
          <w:rFonts w:ascii="Arial" w:hAnsi="Arial" w:cs="Arial"/>
          <w:sz w:val="18"/>
          <w:szCs w:val="18"/>
          <w:lang w:val="en-US"/>
        </w:rPr>
        <w:t>Learning Partnership</w:t>
      </w:r>
      <w:r w:rsidRPr="00D10B1F">
        <w:rPr>
          <w:rFonts w:ascii="Arial" w:hAnsi="Arial" w:cs="Arial"/>
          <w:sz w:val="18"/>
          <w:szCs w:val="18"/>
          <w:lang w:val="en-US"/>
        </w:rPr>
        <w:t xml:space="preserve"> to come into being.</w:t>
      </w:r>
    </w:p>
    <w:p w:rsidR="00D10B1F" w:rsidRPr="00D10B1F" w:rsidRDefault="00D10B1F" w:rsidP="00D10B1F">
      <w:pPr>
        <w:tabs>
          <w:tab w:val="left" w:pos="8647"/>
        </w:tabs>
        <w:ind w:right="719"/>
        <w:rPr>
          <w:rFonts w:ascii="Arial" w:hAnsi="Arial" w:cs="Arial"/>
          <w:sz w:val="18"/>
          <w:szCs w:val="18"/>
          <w:lang w:val="en-US"/>
        </w:rPr>
      </w:pPr>
    </w:p>
    <w:p w:rsidR="00D10B1F" w:rsidRPr="00D10B1F" w:rsidRDefault="007F6AA2" w:rsidP="00D10B1F">
      <w:pPr>
        <w:tabs>
          <w:tab w:val="left" w:pos="8647"/>
        </w:tabs>
        <w:ind w:right="719"/>
        <w:rPr>
          <w:rFonts w:ascii="Arial" w:hAnsi="Arial" w:cs="Arial"/>
          <w:sz w:val="18"/>
          <w:szCs w:val="18"/>
          <w:lang w:val="en-US"/>
        </w:rPr>
      </w:pPr>
      <w:r>
        <w:rPr>
          <w:rFonts w:ascii="Arial" w:hAnsi="Arial" w:cs="Arial"/>
          <w:noProof/>
          <w:sz w:val="18"/>
          <w:szCs w:val="18"/>
        </w:rPr>
        <w:pict>
          <v:shape id="_x0000_s1058" type="#_x0000_t75" style="position:absolute;margin-left:446.05pt;margin-top:12.5pt;width:82.95pt;height:74.35pt;z-index:251663360" o:regroupid="19">
            <v:imagedata r:id="rId16" o:title="New St Edmunds logo" croptop="5783f" cropbottom="4633f"/>
          </v:shape>
        </w:pict>
      </w:r>
      <w:r w:rsidR="00D10B1F" w:rsidRPr="00D10B1F">
        <w:rPr>
          <w:rFonts w:ascii="Arial" w:hAnsi="Arial" w:cs="Arial"/>
          <w:sz w:val="18"/>
          <w:szCs w:val="18"/>
          <w:lang w:val="en-US"/>
        </w:rPr>
        <w:t>The implications for the other schools in Godalming Confederation are straightforward, involving a flexible commitment to working on agreed projects of shared interest for the benefit of children and young people attending schools in the group.</w:t>
      </w:r>
    </w:p>
    <w:p w:rsidR="00D10B1F" w:rsidRPr="00D10B1F" w:rsidRDefault="00D10B1F" w:rsidP="00D10B1F">
      <w:pPr>
        <w:tabs>
          <w:tab w:val="left" w:pos="8647"/>
        </w:tabs>
        <w:ind w:right="719"/>
        <w:rPr>
          <w:rFonts w:ascii="Arial" w:hAnsi="Arial" w:cs="Arial"/>
          <w:sz w:val="18"/>
          <w:szCs w:val="18"/>
          <w:lang w:val="en-US"/>
        </w:rPr>
      </w:pPr>
    </w:p>
    <w:p w:rsidR="00D10B1F" w:rsidRPr="00D10B1F" w:rsidRDefault="00D10B1F" w:rsidP="00D10B1F">
      <w:pPr>
        <w:tabs>
          <w:tab w:val="left" w:pos="8647"/>
        </w:tabs>
        <w:ind w:right="719"/>
        <w:rPr>
          <w:rFonts w:ascii="Arial" w:hAnsi="Arial" w:cs="Arial"/>
          <w:sz w:val="18"/>
          <w:szCs w:val="18"/>
          <w:lang w:val="en-US"/>
        </w:rPr>
      </w:pPr>
      <w:r w:rsidRPr="00D10B1F">
        <w:rPr>
          <w:rFonts w:ascii="Arial" w:hAnsi="Arial" w:cs="Arial"/>
          <w:sz w:val="18"/>
          <w:szCs w:val="18"/>
          <w:lang w:val="en-US"/>
        </w:rPr>
        <w:t>There are no changes to individual school management, staffing, uniforms or day to day routines – the Trust will create new opportunities which can be used when appropriate.</w:t>
      </w:r>
    </w:p>
    <w:p w:rsidR="00D10B1F" w:rsidRPr="00D10B1F" w:rsidRDefault="00D10B1F" w:rsidP="00D10B1F">
      <w:pPr>
        <w:tabs>
          <w:tab w:val="left" w:pos="8647"/>
        </w:tabs>
        <w:ind w:right="719"/>
        <w:rPr>
          <w:rFonts w:ascii="Arial" w:hAnsi="Arial" w:cs="Arial"/>
          <w:sz w:val="18"/>
          <w:szCs w:val="18"/>
          <w:lang w:val="en-US"/>
        </w:rPr>
      </w:pPr>
    </w:p>
    <w:p w:rsidR="00D10B1F" w:rsidRPr="00D10B1F" w:rsidRDefault="007F6AA2" w:rsidP="00D10B1F">
      <w:pPr>
        <w:tabs>
          <w:tab w:val="left" w:pos="8647"/>
        </w:tabs>
        <w:ind w:right="719"/>
        <w:rPr>
          <w:rFonts w:ascii="Arial" w:hAnsi="Arial" w:cs="Arial"/>
          <w:sz w:val="18"/>
          <w:szCs w:val="18"/>
          <w:lang w:val="en-US"/>
        </w:rPr>
      </w:pPr>
      <w:r>
        <w:rPr>
          <w:rFonts w:ascii="Arial" w:hAnsi="Arial" w:cs="Arial"/>
          <w:noProof/>
          <w:sz w:val="18"/>
          <w:szCs w:val="18"/>
        </w:rPr>
        <w:pict>
          <v:shape id="_x0000_s1027" type="#_x0000_t75" style="position:absolute;margin-left:454.25pt;margin-top:16.3pt;width:68.5pt;height:64.05pt;z-index:251671552" o:regroupid="19">
            <v:imagedata r:id="rId17" o:title=""/>
          </v:shape>
        </w:pict>
      </w:r>
      <w:r w:rsidR="00D10B1F" w:rsidRPr="00D10B1F">
        <w:rPr>
          <w:rFonts w:ascii="Arial" w:hAnsi="Arial" w:cs="Arial"/>
          <w:sz w:val="18"/>
          <w:szCs w:val="18"/>
          <w:lang w:val="en-US"/>
        </w:rPr>
        <w:t xml:space="preserve">The full Statutory Proposal for the four schools to set up the Trust is available on our school websites or from school offices. Copies are being provided to all partner schools. </w:t>
      </w:r>
    </w:p>
    <w:p w:rsidR="00D10B1F" w:rsidRPr="00D10B1F" w:rsidRDefault="00D10B1F" w:rsidP="00D10B1F">
      <w:pPr>
        <w:tabs>
          <w:tab w:val="left" w:pos="8647"/>
        </w:tabs>
        <w:ind w:right="719"/>
        <w:rPr>
          <w:rFonts w:ascii="Arial" w:hAnsi="Arial" w:cs="Arial"/>
          <w:sz w:val="18"/>
          <w:szCs w:val="18"/>
          <w:lang w:val="en-US"/>
        </w:rPr>
      </w:pPr>
    </w:p>
    <w:p w:rsidR="00D10B1F" w:rsidRPr="00D10B1F" w:rsidRDefault="00D10B1F" w:rsidP="00D10B1F">
      <w:pPr>
        <w:tabs>
          <w:tab w:val="left" w:pos="8647"/>
        </w:tabs>
        <w:ind w:right="719"/>
        <w:rPr>
          <w:rFonts w:ascii="Arial" w:hAnsi="Arial" w:cs="Arial"/>
          <w:sz w:val="18"/>
          <w:szCs w:val="18"/>
          <w:lang w:val="en-US"/>
        </w:rPr>
      </w:pPr>
      <w:r w:rsidRPr="00D10B1F">
        <w:rPr>
          <w:rFonts w:ascii="Arial" w:hAnsi="Arial" w:cs="Arial"/>
          <w:sz w:val="18"/>
          <w:szCs w:val="18"/>
          <w:lang w:val="en-US"/>
        </w:rPr>
        <w:t>We would like to know what you think of these proposals and warmly invite you to take part in the consultation, by:</w:t>
      </w:r>
    </w:p>
    <w:p w:rsidR="00D10B1F" w:rsidRPr="00D10B1F" w:rsidRDefault="00D10B1F" w:rsidP="00D10B1F">
      <w:pPr>
        <w:numPr>
          <w:ilvl w:val="0"/>
          <w:numId w:val="15"/>
        </w:numPr>
        <w:tabs>
          <w:tab w:val="left" w:pos="8647"/>
        </w:tabs>
        <w:ind w:right="719"/>
        <w:rPr>
          <w:rFonts w:ascii="Arial" w:hAnsi="Arial" w:cs="Arial"/>
          <w:sz w:val="18"/>
          <w:szCs w:val="18"/>
          <w:lang w:val="en-US"/>
        </w:rPr>
      </w:pPr>
      <w:r w:rsidRPr="00D10B1F">
        <w:rPr>
          <w:rFonts w:ascii="Arial" w:hAnsi="Arial" w:cs="Arial"/>
          <w:sz w:val="18"/>
          <w:szCs w:val="18"/>
          <w:lang w:val="en-US"/>
        </w:rPr>
        <w:t>Reading the consultation documents and asking for further information if required.</w:t>
      </w:r>
    </w:p>
    <w:p w:rsidR="00D10B1F" w:rsidRPr="00D10B1F" w:rsidRDefault="00D10B1F" w:rsidP="00D10B1F">
      <w:pPr>
        <w:numPr>
          <w:ilvl w:val="0"/>
          <w:numId w:val="15"/>
        </w:numPr>
        <w:tabs>
          <w:tab w:val="left" w:pos="8647"/>
        </w:tabs>
        <w:ind w:right="719"/>
        <w:rPr>
          <w:rFonts w:ascii="Arial" w:hAnsi="Arial" w:cs="Arial"/>
          <w:sz w:val="18"/>
          <w:szCs w:val="18"/>
          <w:lang w:val="en-US"/>
        </w:rPr>
      </w:pPr>
      <w:r w:rsidRPr="00D10B1F">
        <w:rPr>
          <w:rFonts w:ascii="Arial" w:hAnsi="Arial" w:cs="Arial"/>
          <w:sz w:val="18"/>
          <w:szCs w:val="18"/>
          <w:lang w:val="en-US"/>
        </w:rPr>
        <w:t>Attending one of the consultation meetings</w:t>
      </w:r>
    </w:p>
    <w:p w:rsidR="00D10B1F" w:rsidRPr="00D10B1F" w:rsidRDefault="007F6AA2" w:rsidP="00D10B1F">
      <w:pPr>
        <w:numPr>
          <w:ilvl w:val="0"/>
          <w:numId w:val="15"/>
        </w:numPr>
        <w:tabs>
          <w:tab w:val="left" w:pos="8647"/>
        </w:tabs>
        <w:ind w:right="719"/>
        <w:rPr>
          <w:rFonts w:ascii="Arial" w:hAnsi="Arial" w:cs="Arial"/>
          <w:sz w:val="18"/>
          <w:szCs w:val="18"/>
          <w:lang w:val="en-US"/>
        </w:rPr>
      </w:pPr>
      <w:r>
        <w:rPr>
          <w:rFonts w:ascii="Arial" w:hAnsi="Arial" w:cs="Arial"/>
          <w:noProof/>
          <w:sz w:val="18"/>
          <w:szCs w:val="18"/>
        </w:rPr>
        <w:pict>
          <v:group id="_x0000_s1064" style="position:absolute;left:0;text-align:left;margin-left:442.25pt;margin-top:7.8pt;width:97.75pt;height:68.9pt;z-index:251670528" coordorigin="9485,8619" coordsize="1955,1378" o:regroupid="19">
            <v:shape id="_x0000_s1044" type="#_x0000_t202" style="position:absolute;left:9506;top:9398;width:1934;height:599;mso-wrap-style:none" stroked="f">
              <v:textbox style="mso-next-textbox:#_x0000_s1044">
                <w:txbxContent>
                  <w:p w:rsidR="0063603A" w:rsidRPr="00230369" w:rsidRDefault="0063603A" w:rsidP="0048659B">
                    <w:pPr>
                      <w:jc w:val="center"/>
                      <w:rPr>
                        <w:rFonts w:ascii="Comic Sans MS" w:hAnsi="Comic Sans MS"/>
                        <w:b/>
                        <w:sz w:val="16"/>
                        <w:szCs w:val="16"/>
                      </w:rPr>
                    </w:pPr>
                    <w:r w:rsidRPr="00230369">
                      <w:rPr>
                        <w:rFonts w:ascii="Comic Sans MS" w:hAnsi="Comic Sans MS"/>
                        <w:b/>
                        <w:sz w:val="16"/>
                        <w:szCs w:val="16"/>
                      </w:rPr>
                      <w:t>Witley Infant School</w:t>
                    </w:r>
                  </w:p>
                  <w:p w:rsidR="0063603A" w:rsidRPr="0048659B" w:rsidRDefault="0063603A" w:rsidP="0048659B">
                    <w:pPr>
                      <w:jc w:val="center"/>
                      <w:rPr>
                        <w:rFonts w:ascii="Comic Sans MS" w:hAnsi="Comic Sans MS"/>
                        <w:color w:val="008000"/>
                        <w:sz w:val="11"/>
                        <w:szCs w:val="11"/>
                      </w:rPr>
                    </w:pPr>
                    <w:r w:rsidRPr="0048659B">
                      <w:rPr>
                        <w:rFonts w:ascii="Comic Sans MS" w:hAnsi="Comic Sans MS"/>
                        <w:sz w:val="11"/>
                        <w:szCs w:val="11"/>
                      </w:rPr>
                      <w:t>Church of England (Controlled)</w:t>
                    </w:r>
                  </w:p>
                  <w:p w:rsidR="0063603A" w:rsidRPr="00903453" w:rsidRDefault="0063603A">
                    <w:pPr>
                      <w:rPr>
                        <w:rFonts w:ascii="Comic Sans MS" w:hAnsi="Comic Sans MS"/>
                        <w:sz w:val="16"/>
                        <w:szCs w:val="16"/>
                      </w:rPr>
                    </w:pPr>
                  </w:p>
                </w:txbxContent>
              </v:textbox>
            </v:shape>
            <v:shape id="_x0000_s1042" type="#_x0000_t75" style="position:absolute;left:9485;top:8619;width:1898;height:861" wrapcoords="2649 0 2649 18189 -204 21032 21396 21032 18136 18189 18136 0 2649 0" fillcolor="#bbe0e3">
              <v:imagedata r:id="rId18" o:title="" cropbottom="30231f" cropleft="8215f" cropright="8215f"/>
            </v:shape>
          </v:group>
        </w:pict>
      </w:r>
      <w:r w:rsidR="00D10B1F" w:rsidRPr="00D10B1F">
        <w:rPr>
          <w:rFonts w:ascii="Arial" w:hAnsi="Arial" w:cs="Arial"/>
          <w:sz w:val="18"/>
          <w:szCs w:val="18"/>
          <w:lang w:val="en-US"/>
        </w:rPr>
        <w:t xml:space="preserve">Completing a response form, available online or from any of the four named schools </w:t>
      </w:r>
    </w:p>
    <w:p w:rsidR="00D10B1F" w:rsidRPr="00D10B1F" w:rsidRDefault="00D10B1F" w:rsidP="00D10B1F">
      <w:pPr>
        <w:numPr>
          <w:ilvl w:val="0"/>
          <w:numId w:val="15"/>
        </w:numPr>
        <w:tabs>
          <w:tab w:val="left" w:pos="8647"/>
        </w:tabs>
        <w:ind w:right="719"/>
        <w:rPr>
          <w:rFonts w:ascii="Arial" w:hAnsi="Arial" w:cs="Arial"/>
          <w:sz w:val="18"/>
          <w:szCs w:val="18"/>
          <w:lang w:val="en-US"/>
        </w:rPr>
      </w:pPr>
      <w:r w:rsidRPr="00D10B1F">
        <w:rPr>
          <w:rFonts w:ascii="Arial" w:hAnsi="Arial" w:cs="Arial"/>
          <w:sz w:val="18"/>
          <w:szCs w:val="18"/>
          <w:lang w:val="en-US"/>
        </w:rPr>
        <w:t>Sending comments or requests for further information to consult@csnetwork.coop</w:t>
      </w:r>
    </w:p>
    <w:p w:rsidR="00D10B1F" w:rsidRPr="00D10B1F" w:rsidRDefault="00D10B1F" w:rsidP="00D10B1F">
      <w:pPr>
        <w:tabs>
          <w:tab w:val="left" w:pos="8647"/>
        </w:tabs>
        <w:ind w:right="719"/>
        <w:rPr>
          <w:rFonts w:ascii="Arial" w:hAnsi="Arial" w:cs="Arial"/>
          <w:sz w:val="18"/>
          <w:szCs w:val="18"/>
          <w:lang w:val="en-US"/>
        </w:rPr>
      </w:pPr>
    </w:p>
    <w:p w:rsidR="00D10B1F" w:rsidRPr="00D10B1F" w:rsidRDefault="00D10B1F" w:rsidP="00D10B1F">
      <w:pPr>
        <w:tabs>
          <w:tab w:val="left" w:pos="8647"/>
        </w:tabs>
        <w:ind w:right="719"/>
        <w:rPr>
          <w:rFonts w:ascii="Arial" w:hAnsi="Arial" w:cs="Arial"/>
          <w:sz w:val="18"/>
          <w:szCs w:val="18"/>
          <w:lang w:val="en-US"/>
        </w:rPr>
      </w:pPr>
      <w:r w:rsidRPr="00D10B1F">
        <w:rPr>
          <w:rFonts w:ascii="Arial" w:hAnsi="Arial" w:cs="Arial"/>
          <w:sz w:val="18"/>
          <w:szCs w:val="18"/>
          <w:lang w:val="en-US"/>
        </w:rPr>
        <w:t xml:space="preserve">We would be delighted if you would like to join us at one of the meetings being arranged to discuss the development of the Trust </w:t>
      </w:r>
      <w:r w:rsidR="002D0889">
        <w:rPr>
          <w:rFonts w:ascii="Arial" w:hAnsi="Arial" w:cs="Arial"/>
          <w:sz w:val="18"/>
          <w:szCs w:val="18"/>
          <w:lang w:val="en-US"/>
        </w:rPr>
        <w:t>(details below).</w:t>
      </w:r>
    </w:p>
    <w:p w:rsidR="00D10B1F" w:rsidRPr="00D10B1F" w:rsidRDefault="00D10B1F" w:rsidP="00D10B1F">
      <w:pPr>
        <w:tabs>
          <w:tab w:val="left" w:pos="8647"/>
        </w:tabs>
        <w:ind w:right="719"/>
        <w:rPr>
          <w:rFonts w:ascii="Arial" w:hAnsi="Arial" w:cs="Arial"/>
          <w:sz w:val="18"/>
          <w:szCs w:val="18"/>
          <w:lang w:val="en-US"/>
        </w:rPr>
      </w:pPr>
    </w:p>
    <w:p w:rsidR="00D10B1F" w:rsidRPr="002D0889" w:rsidRDefault="00D10B1F" w:rsidP="002D0889">
      <w:pPr>
        <w:tabs>
          <w:tab w:val="left" w:pos="8647"/>
        </w:tabs>
        <w:ind w:right="719"/>
        <w:rPr>
          <w:rFonts w:ascii="Arial" w:hAnsi="Arial" w:cs="Arial"/>
          <w:b/>
          <w:sz w:val="18"/>
          <w:szCs w:val="18"/>
          <w:lang w:val="en-US"/>
        </w:rPr>
      </w:pPr>
      <w:r w:rsidRPr="002D0889">
        <w:rPr>
          <w:rFonts w:ascii="Arial" w:hAnsi="Arial" w:cs="Arial"/>
          <w:b/>
          <w:sz w:val="18"/>
          <w:szCs w:val="18"/>
          <w:lang w:val="en-US"/>
        </w:rPr>
        <w:t xml:space="preserve">Parents and Public </w:t>
      </w:r>
    </w:p>
    <w:p w:rsidR="00D10B1F" w:rsidRPr="00D10B1F" w:rsidRDefault="007F6AA2" w:rsidP="002D0889">
      <w:pPr>
        <w:tabs>
          <w:tab w:val="left" w:pos="0"/>
        </w:tabs>
        <w:ind w:right="719"/>
        <w:rPr>
          <w:rFonts w:ascii="Arial" w:hAnsi="Arial" w:cs="Arial"/>
          <w:sz w:val="18"/>
          <w:szCs w:val="18"/>
          <w:lang w:val="en-US"/>
        </w:rPr>
      </w:pPr>
      <w:r>
        <w:rPr>
          <w:rFonts w:ascii="Arial" w:hAnsi="Arial" w:cs="Arial"/>
          <w:b/>
          <w:noProof/>
          <w:sz w:val="18"/>
          <w:szCs w:val="18"/>
        </w:rPr>
        <w:pict>
          <v:shape id="_x0000_s1041" type="#_x0000_t75" style="position:absolute;margin-left:443.3pt;margin-top:3.35pt;width:91.75pt;height:35.7pt;z-index:251665408" wrapcoords="-220 0 -220 21032 21600 21032 21600 0 -220 0" o:regroupid="19" fillcolor="#bbe0e3">
            <v:imagedata r:id="rId19" o:title=""/>
          </v:shape>
        </w:pict>
      </w:r>
      <w:r w:rsidR="00D10B1F" w:rsidRPr="00D10B1F">
        <w:rPr>
          <w:rFonts w:ascii="Arial" w:hAnsi="Arial" w:cs="Arial"/>
          <w:sz w:val="18"/>
          <w:szCs w:val="18"/>
          <w:lang w:val="en-US"/>
        </w:rPr>
        <w:t xml:space="preserve">2nd October - </w:t>
      </w:r>
      <w:r w:rsidR="002D0889">
        <w:rPr>
          <w:rFonts w:ascii="Arial" w:hAnsi="Arial" w:cs="Arial"/>
          <w:sz w:val="18"/>
          <w:szCs w:val="18"/>
          <w:lang w:val="en-US"/>
        </w:rPr>
        <w:tab/>
      </w:r>
      <w:r w:rsidR="00D10B1F" w:rsidRPr="00D10B1F">
        <w:rPr>
          <w:rFonts w:ascii="Arial" w:hAnsi="Arial" w:cs="Arial"/>
          <w:sz w:val="18"/>
          <w:szCs w:val="18"/>
          <w:lang w:val="en-US"/>
        </w:rPr>
        <w:t>9.15 a.m. - Busbridge Infant School</w:t>
      </w:r>
    </w:p>
    <w:p w:rsidR="00D10B1F" w:rsidRPr="002D0889" w:rsidRDefault="00D10B1F" w:rsidP="002D0889">
      <w:pPr>
        <w:tabs>
          <w:tab w:val="left" w:pos="8647"/>
        </w:tabs>
        <w:ind w:left="1440" w:right="719"/>
        <w:rPr>
          <w:rFonts w:ascii="Arial" w:hAnsi="Arial" w:cs="Arial"/>
          <w:sz w:val="18"/>
          <w:szCs w:val="18"/>
          <w:lang w:val="en-US"/>
        </w:rPr>
      </w:pPr>
      <w:r w:rsidRPr="002D0889">
        <w:rPr>
          <w:rFonts w:ascii="Arial" w:hAnsi="Arial" w:cs="Arial"/>
          <w:sz w:val="18"/>
          <w:szCs w:val="18"/>
          <w:lang w:val="en-US"/>
        </w:rPr>
        <w:t>6.00 p.m. - Godalming Junior School</w:t>
      </w:r>
    </w:p>
    <w:p w:rsidR="00D10B1F" w:rsidRPr="00D10B1F" w:rsidRDefault="00D10B1F" w:rsidP="002D0889">
      <w:pPr>
        <w:tabs>
          <w:tab w:val="left" w:pos="0"/>
        </w:tabs>
        <w:ind w:right="719"/>
        <w:rPr>
          <w:rFonts w:ascii="Arial" w:hAnsi="Arial" w:cs="Arial"/>
          <w:sz w:val="18"/>
          <w:szCs w:val="18"/>
          <w:lang w:val="en-US"/>
        </w:rPr>
      </w:pPr>
      <w:r w:rsidRPr="00D10B1F">
        <w:rPr>
          <w:rFonts w:ascii="Arial" w:hAnsi="Arial" w:cs="Arial"/>
          <w:sz w:val="18"/>
          <w:szCs w:val="18"/>
          <w:lang w:val="en-US"/>
        </w:rPr>
        <w:t xml:space="preserve">3rd October- </w:t>
      </w:r>
      <w:r w:rsidR="002D0889">
        <w:rPr>
          <w:rFonts w:ascii="Arial" w:hAnsi="Arial" w:cs="Arial"/>
          <w:sz w:val="18"/>
          <w:szCs w:val="18"/>
          <w:lang w:val="en-US"/>
        </w:rPr>
        <w:tab/>
      </w:r>
      <w:r w:rsidRPr="00D10B1F">
        <w:rPr>
          <w:rFonts w:ascii="Arial" w:hAnsi="Arial" w:cs="Arial"/>
          <w:sz w:val="18"/>
          <w:szCs w:val="18"/>
          <w:lang w:val="en-US"/>
        </w:rPr>
        <w:t>9.15 a.m. - Moss Lane School</w:t>
      </w:r>
    </w:p>
    <w:p w:rsidR="00D10B1F" w:rsidRPr="00D10B1F" w:rsidRDefault="007F6AA2" w:rsidP="002D0889">
      <w:pPr>
        <w:tabs>
          <w:tab w:val="left" w:pos="0"/>
        </w:tabs>
        <w:ind w:right="719"/>
        <w:rPr>
          <w:rFonts w:ascii="Arial" w:hAnsi="Arial" w:cs="Arial"/>
          <w:sz w:val="18"/>
          <w:szCs w:val="18"/>
          <w:lang w:val="en-US"/>
        </w:rPr>
      </w:pPr>
      <w:r>
        <w:rPr>
          <w:rFonts w:ascii="Arial" w:hAnsi="Arial" w:cs="Arial"/>
          <w:noProof/>
          <w:sz w:val="18"/>
          <w:szCs w:val="18"/>
        </w:rPr>
        <w:pict>
          <v:shape id="_x0000_s1040" type="#_x0000_t75" style="position:absolute;margin-left:455.15pt;margin-top:8pt;width:75.3pt;height:66.65pt;z-index:251666432" wrapcoords="-318 0 -318 21240 21600 21240 21600 0 -318 0" o:regroupid="19" fillcolor="#bbe0e3">
            <v:imagedata r:id="rId20" o:title="" croptop="9627f" cropbottom="11108f" cropleft="12589f" cropright="15181f"/>
          </v:shape>
        </w:pict>
      </w:r>
      <w:r w:rsidR="002D0889">
        <w:rPr>
          <w:rFonts w:ascii="Arial" w:hAnsi="Arial" w:cs="Arial"/>
          <w:sz w:val="18"/>
          <w:szCs w:val="18"/>
          <w:lang w:val="en-US"/>
        </w:rPr>
        <w:tab/>
      </w:r>
      <w:r w:rsidR="002D0889">
        <w:rPr>
          <w:rFonts w:ascii="Arial" w:hAnsi="Arial" w:cs="Arial"/>
          <w:sz w:val="18"/>
          <w:szCs w:val="18"/>
          <w:lang w:val="en-US"/>
        </w:rPr>
        <w:tab/>
      </w:r>
      <w:r w:rsidR="00D10B1F" w:rsidRPr="00D10B1F">
        <w:rPr>
          <w:rFonts w:ascii="Arial" w:hAnsi="Arial" w:cs="Arial"/>
          <w:sz w:val="18"/>
          <w:szCs w:val="18"/>
          <w:lang w:val="en-US"/>
        </w:rPr>
        <w:t>6.00 p.m. - Milford Schoo</w:t>
      </w:r>
      <w:bookmarkStart w:id="0" w:name="_GoBack"/>
      <w:bookmarkEnd w:id="0"/>
      <w:r w:rsidR="00D10B1F" w:rsidRPr="00D10B1F">
        <w:rPr>
          <w:rFonts w:ascii="Arial" w:hAnsi="Arial" w:cs="Arial"/>
          <w:sz w:val="18"/>
          <w:szCs w:val="18"/>
          <w:lang w:val="en-US"/>
        </w:rPr>
        <w:t>l</w:t>
      </w:r>
    </w:p>
    <w:p w:rsidR="00D10B1F" w:rsidRPr="00D10B1F" w:rsidRDefault="00D10B1F" w:rsidP="00D10B1F">
      <w:pPr>
        <w:tabs>
          <w:tab w:val="left" w:pos="8647"/>
        </w:tabs>
        <w:ind w:right="719"/>
        <w:rPr>
          <w:rFonts w:ascii="Arial" w:hAnsi="Arial" w:cs="Arial"/>
          <w:sz w:val="18"/>
          <w:szCs w:val="18"/>
          <w:lang w:val="en-US"/>
        </w:rPr>
      </w:pPr>
    </w:p>
    <w:p w:rsidR="00D10B1F" w:rsidRPr="002D0889" w:rsidRDefault="00D10B1F" w:rsidP="002D0889">
      <w:pPr>
        <w:tabs>
          <w:tab w:val="left" w:pos="8647"/>
        </w:tabs>
        <w:ind w:right="719"/>
        <w:rPr>
          <w:rFonts w:ascii="Arial" w:hAnsi="Arial" w:cs="Arial"/>
          <w:b/>
          <w:sz w:val="18"/>
          <w:szCs w:val="18"/>
          <w:lang w:val="en-US"/>
        </w:rPr>
      </w:pPr>
      <w:r w:rsidRPr="002D0889">
        <w:rPr>
          <w:rFonts w:ascii="Arial" w:hAnsi="Arial" w:cs="Arial"/>
          <w:b/>
          <w:sz w:val="18"/>
          <w:szCs w:val="18"/>
          <w:lang w:val="en-US"/>
        </w:rPr>
        <w:t>Godalming Confederation &amp; Partners</w:t>
      </w:r>
    </w:p>
    <w:p w:rsidR="00D10B1F" w:rsidRPr="00D10B1F" w:rsidRDefault="00D10B1F" w:rsidP="002D0889">
      <w:pPr>
        <w:tabs>
          <w:tab w:val="left" w:pos="0"/>
        </w:tabs>
        <w:ind w:right="719"/>
        <w:rPr>
          <w:rFonts w:ascii="Arial" w:hAnsi="Arial" w:cs="Arial"/>
          <w:sz w:val="18"/>
          <w:szCs w:val="18"/>
          <w:lang w:val="en-US"/>
        </w:rPr>
      </w:pPr>
      <w:r w:rsidRPr="00D10B1F">
        <w:rPr>
          <w:rFonts w:ascii="Arial" w:hAnsi="Arial" w:cs="Arial"/>
          <w:sz w:val="18"/>
          <w:szCs w:val="18"/>
          <w:lang w:val="en-US"/>
        </w:rPr>
        <w:t xml:space="preserve">2nd October - </w:t>
      </w:r>
      <w:r w:rsidR="002D0889">
        <w:rPr>
          <w:rFonts w:ascii="Arial" w:hAnsi="Arial" w:cs="Arial"/>
          <w:sz w:val="18"/>
          <w:szCs w:val="18"/>
          <w:lang w:val="en-US"/>
        </w:rPr>
        <w:tab/>
      </w:r>
      <w:r w:rsidRPr="00D10B1F">
        <w:rPr>
          <w:rFonts w:ascii="Arial" w:hAnsi="Arial" w:cs="Arial"/>
          <w:sz w:val="18"/>
          <w:szCs w:val="18"/>
          <w:lang w:val="en-US"/>
        </w:rPr>
        <w:t>7.15 p.m. - Godalming Junior School</w:t>
      </w:r>
    </w:p>
    <w:p w:rsidR="00D10B1F" w:rsidRPr="00D10B1F" w:rsidRDefault="00D10B1F" w:rsidP="00D10B1F">
      <w:pPr>
        <w:tabs>
          <w:tab w:val="left" w:pos="8647"/>
        </w:tabs>
        <w:ind w:right="719"/>
        <w:rPr>
          <w:rFonts w:ascii="Arial" w:hAnsi="Arial" w:cs="Arial"/>
          <w:i/>
          <w:iCs/>
          <w:sz w:val="18"/>
          <w:szCs w:val="18"/>
          <w:lang w:val="en-US"/>
        </w:rPr>
      </w:pPr>
    </w:p>
    <w:p w:rsidR="00D10B1F" w:rsidRPr="00D10B1F" w:rsidRDefault="00BA28C9" w:rsidP="00D10B1F">
      <w:pPr>
        <w:tabs>
          <w:tab w:val="left" w:pos="8647"/>
        </w:tabs>
        <w:ind w:right="719"/>
        <w:rPr>
          <w:rFonts w:ascii="Arial" w:hAnsi="Arial" w:cs="Arial"/>
          <w:sz w:val="18"/>
          <w:szCs w:val="18"/>
          <w:lang w:val="en-US"/>
        </w:rPr>
      </w:pPr>
      <w:r w:rsidRPr="00BA28C9">
        <w:rPr>
          <w:rFonts w:ascii="Calibri" w:eastAsia="Calibri" w:hAnsi="Calibri"/>
          <w:noProof/>
          <w:sz w:val="22"/>
          <w:szCs w:val="22"/>
        </w:rPr>
        <w:drawing>
          <wp:anchor distT="0" distB="0" distL="114300" distR="114300" simplePos="0" relativeHeight="251682816" behindDoc="1" locked="0" layoutInCell="1" allowOverlap="1" wp14:anchorId="43A2EB51" wp14:editId="5C2A561F">
            <wp:simplePos x="0" y="0"/>
            <wp:positionH relativeFrom="column">
              <wp:posOffset>698500</wp:posOffset>
            </wp:positionH>
            <wp:positionV relativeFrom="paragraph">
              <wp:posOffset>283210</wp:posOffset>
            </wp:positionV>
            <wp:extent cx="770890" cy="770890"/>
            <wp:effectExtent l="0" t="0" r="0" b="0"/>
            <wp:wrapTight wrapText="bothSides">
              <wp:wrapPolygon edited="0">
                <wp:start x="6405" y="0"/>
                <wp:lineTo x="3203" y="2135"/>
                <wp:lineTo x="0" y="6939"/>
                <wp:lineTo x="0" y="12811"/>
                <wp:lineTo x="1068" y="17614"/>
                <wp:lineTo x="5871" y="20283"/>
                <wp:lineTo x="6405" y="20817"/>
                <wp:lineTo x="14412" y="20817"/>
                <wp:lineTo x="14946" y="20283"/>
                <wp:lineTo x="19750" y="17614"/>
                <wp:lineTo x="20817" y="12811"/>
                <wp:lineTo x="20817" y="6939"/>
                <wp:lineTo x="17614" y="2135"/>
                <wp:lineTo x="14412" y="0"/>
                <wp:lineTo x="640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pic:spPr>
                </pic:pic>
              </a:graphicData>
            </a:graphic>
            <wp14:sizeRelH relativeFrom="page">
              <wp14:pctWidth>0</wp14:pctWidth>
            </wp14:sizeRelH>
            <wp14:sizeRelV relativeFrom="page">
              <wp14:pctHeight>0</wp14:pctHeight>
            </wp14:sizeRelV>
          </wp:anchor>
        </w:drawing>
      </w:r>
      <w:r w:rsidR="00552A60">
        <w:rPr>
          <w:rFonts w:ascii="Arial" w:hAnsi="Arial" w:cs="Arial"/>
          <w:noProof/>
          <w:sz w:val="18"/>
          <w:szCs w:val="18"/>
        </w:rPr>
        <w:drawing>
          <wp:anchor distT="0" distB="0" distL="114300" distR="114300" simplePos="0" relativeHeight="251681792" behindDoc="1" locked="0" layoutInCell="1" allowOverlap="1" wp14:anchorId="7BCBEF65" wp14:editId="59ABDD04">
            <wp:simplePos x="0" y="0"/>
            <wp:positionH relativeFrom="column">
              <wp:posOffset>5723255</wp:posOffset>
            </wp:positionH>
            <wp:positionV relativeFrom="paragraph">
              <wp:posOffset>487680</wp:posOffset>
            </wp:positionV>
            <wp:extent cx="1170305" cy="365760"/>
            <wp:effectExtent l="0" t="0" r="0" b="0"/>
            <wp:wrapThrough wrapText="bothSides">
              <wp:wrapPolygon edited="0">
                <wp:start x="0" y="0"/>
                <wp:lineTo x="0" y="20250"/>
                <wp:lineTo x="21096" y="20250"/>
                <wp:lineTo x="2109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0305" cy="365760"/>
                    </a:xfrm>
                    <a:prstGeom prst="rect">
                      <a:avLst/>
                    </a:prstGeom>
                    <a:noFill/>
                  </pic:spPr>
                </pic:pic>
              </a:graphicData>
            </a:graphic>
            <wp14:sizeRelH relativeFrom="page">
              <wp14:pctWidth>0</wp14:pctWidth>
            </wp14:sizeRelH>
            <wp14:sizeRelV relativeFrom="page">
              <wp14:pctHeight>0</wp14:pctHeight>
            </wp14:sizeRelV>
          </wp:anchor>
        </w:drawing>
      </w:r>
      <w:r w:rsidR="007F6AA2">
        <w:rPr>
          <w:rFonts w:ascii="Arial" w:hAnsi="Arial" w:cs="Arial"/>
          <w:i/>
          <w:iCs/>
          <w:noProof/>
          <w:sz w:val="18"/>
          <w:szCs w:val="18"/>
        </w:rPr>
        <w:pict>
          <v:group id="_x0000_s1062" style="position:absolute;margin-left:352.85pt;margin-top:31.7pt;width:88.6pt;height:47.45pt;z-index:251678720;mso-position-horizontal-relative:text;mso-position-vertical-relative:text" coordorigin="7309,15665" coordsize="1772,949" o:regroupid="20">
            <v:shape id="_x0000_s1057" type="#_x0000_t75" style="position:absolute;left:7692;top:15843;width:1280;height:771" wrapcoords="-195 0 -195 21278 21600 21278 21600 0 -195 0" o:regroupid="1" fillcolor="window">
              <v:imagedata r:id="rId23" o:title=""/>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7309;top:15665;width:1772;height:756" o:regroupid="1" fillcolor="black">
              <v:shadow color="#868686"/>
              <v:textpath style="font-family:&quot;Arial&quot;;font-size:10pt" fitshape="t" trim="t" string="Busbridge Infant School"/>
            </v:shape>
          </v:group>
          <o:OLEObject Type="Embed" ProgID="Word.Picture.8" ShapeID="_x0000_s1057" DrawAspect="Content" ObjectID="_1598704362" r:id="rId24"/>
        </w:pict>
      </w:r>
      <w:r w:rsidR="007F6AA2">
        <w:rPr>
          <w:rFonts w:ascii="Arial" w:hAnsi="Arial" w:cs="Arial"/>
          <w:i/>
          <w:iCs/>
          <w:noProof/>
          <w:sz w:val="18"/>
          <w:szCs w:val="18"/>
        </w:rPr>
        <w:pict>
          <v:shape id="_x0000_s1043" type="#_x0000_t75" style="position:absolute;margin-left:287.55pt;margin-top:23.7pt;width:61.55pt;height:61.55pt;z-index:251677696;mso-position-horizontal-relative:text;mso-position-vertical-relative:text" o:regroupid="20">
            <v:imagedata r:id="rId25" o:title=""/>
          </v:shape>
        </w:pict>
      </w:r>
      <w:r w:rsidR="007F6AA2">
        <w:rPr>
          <w:rFonts w:ascii="Arial" w:hAnsi="Arial" w:cs="Arial"/>
          <w:i/>
          <w:iCs/>
          <w:noProof/>
          <w:sz w:val="18"/>
          <w:szCs w:val="18"/>
        </w:rPr>
        <w:pict>
          <v:shape id="_x0000_s1092" type="#_x0000_t75" style="position:absolute;margin-left:185.65pt;margin-top:49.85pt;width:101.9pt;height:35.4pt;z-index:251680768;mso-position-horizontal-relative:text;mso-position-vertical-relative:text" o:regroupid="20">
            <v:imagedata r:id="rId26" o:title="Loseley Fields Childrens Centre logo"/>
          </v:shape>
        </w:pict>
      </w:r>
      <w:r w:rsidR="007F6AA2">
        <w:rPr>
          <w:rFonts w:ascii="Arial" w:hAnsi="Arial" w:cs="Arial"/>
          <w:i/>
          <w:iCs/>
          <w:noProof/>
          <w:sz w:val="18"/>
          <w:szCs w:val="18"/>
        </w:rPr>
        <w:pict>
          <v:shape id="_x0000_s1032" type="#_x0000_t75" style="position:absolute;margin-left:121.25pt;margin-top:22.9pt;width:96.35pt;height:40.55pt;z-index:251679744;mso-position-horizontal-relative:text;mso-position-vertical-relative:text" wrapcoords="-191 0 -191 21150 21600 21150 21600 0 -191 0" o:regroupid="20" fillcolor="#bbe0e3">
            <v:imagedata r:id="rId27" o:title=""/>
          </v:shape>
        </w:pict>
      </w:r>
      <w:r w:rsidR="007F6AA2">
        <w:rPr>
          <w:rFonts w:ascii="Arial" w:hAnsi="Arial" w:cs="Arial"/>
          <w:i/>
          <w:iCs/>
          <w:noProof/>
          <w:sz w:val="18"/>
          <w:szCs w:val="18"/>
        </w:rPr>
        <w:pict>
          <v:shape id="_x0000_s1039" type="#_x0000_t75" alt="rainbow.pdf" style="position:absolute;margin-left:-10.4pt;margin-top:22.9pt;width:58.8pt;height:59.5pt;z-index:251676672;visibility:visible;mso-position-horizontal-relative:text;mso-position-vertical-relative:text" wrapcoords="-169 -166 -169 21600 21769 21600 21769 -166 -169 -166" o:regroupid="20" stroked="t" strokecolor="#0cf">
            <v:imagedata r:id="rId28" o:title="" cropbottom="45139f" cropleft="28941f" cropright="5651f" gain="79922f"/>
          </v:shape>
        </w:pict>
      </w:r>
      <w:r w:rsidR="00D10B1F" w:rsidRPr="00D10B1F">
        <w:rPr>
          <w:rFonts w:ascii="Arial" w:hAnsi="Arial" w:cs="Arial"/>
          <w:i/>
          <w:iCs/>
          <w:sz w:val="18"/>
          <w:szCs w:val="18"/>
          <w:lang w:val="en-US"/>
        </w:rPr>
        <w:t xml:space="preserve">Godalming </w:t>
      </w:r>
      <w:r w:rsidR="00840750">
        <w:rPr>
          <w:rFonts w:ascii="Arial" w:hAnsi="Arial" w:cs="Arial"/>
          <w:i/>
          <w:iCs/>
          <w:sz w:val="18"/>
          <w:szCs w:val="18"/>
          <w:lang w:val="en-US"/>
        </w:rPr>
        <w:t>Learning Partnership</w:t>
      </w:r>
      <w:r w:rsidR="00D10B1F" w:rsidRPr="00D10B1F">
        <w:rPr>
          <w:rFonts w:ascii="Arial" w:hAnsi="Arial" w:cs="Arial"/>
          <w:i/>
          <w:iCs/>
          <w:sz w:val="18"/>
          <w:szCs w:val="18"/>
          <w:lang w:val="en-US"/>
        </w:rPr>
        <w:t>: a co-operative of learning providers in the Godalming area</w:t>
      </w:r>
    </w:p>
    <w:sectPr w:rsidR="00D10B1F" w:rsidRPr="00D10B1F" w:rsidSect="00CA5A28">
      <w:pgSz w:w="11907" w:h="16839" w:code="9"/>
      <w:pgMar w:top="1134" w:right="1701" w:bottom="1701" w:left="84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787" w:rsidRDefault="000C4787" w:rsidP="00816F67">
      <w:r>
        <w:separator/>
      </w:r>
    </w:p>
  </w:endnote>
  <w:endnote w:type="continuationSeparator" w:id="0">
    <w:p w:rsidR="000C4787" w:rsidRDefault="000C4787" w:rsidP="0081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787" w:rsidRDefault="000C4787" w:rsidP="00816F67">
      <w:r>
        <w:separator/>
      </w:r>
    </w:p>
  </w:footnote>
  <w:footnote w:type="continuationSeparator" w:id="0">
    <w:p w:rsidR="000C4787" w:rsidRDefault="000C4787" w:rsidP="00816F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CDC658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FB8D72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4AC489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37E77F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4F86E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BC042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3CB2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D85AB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1A5E8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47E40E4"/>
    <w:lvl w:ilvl="0">
      <w:start w:val="1"/>
      <w:numFmt w:val="bullet"/>
      <w:lvlText w:val=""/>
      <w:lvlJc w:val="left"/>
      <w:pPr>
        <w:tabs>
          <w:tab w:val="num" w:pos="360"/>
        </w:tabs>
        <w:ind w:left="360" w:hanging="360"/>
      </w:pPr>
      <w:rPr>
        <w:rFonts w:ascii="Symbol" w:hAnsi="Symbol" w:hint="default"/>
      </w:rPr>
    </w:lvl>
  </w:abstractNum>
  <w:abstractNum w:abstractNumId="10">
    <w:nsid w:val="104A25A6"/>
    <w:multiLevelType w:val="hybridMultilevel"/>
    <w:tmpl w:val="200013C6"/>
    <w:numStyleLink w:val="ImportedStyle1"/>
  </w:abstractNum>
  <w:abstractNum w:abstractNumId="11">
    <w:nsid w:val="19AF12B6"/>
    <w:multiLevelType w:val="hybridMultilevel"/>
    <w:tmpl w:val="23C48DAE"/>
    <w:styleLink w:val="ImportedStyle3"/>
    <w:lvl w:ilvl="0" w:tplc="EFD20938">
      <w:start w:val="1"/>
      <w:numFmt w:val="bullet"/>
      <w:lvlText w:val="▪"/>
      <w:lvlJc w:val="left"/>
      <w:pPr>
        <w:ind w:left="567" w:hanging="3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C401B8">
      <w:start w:val="1"/>
      <w:numFmt w:val="bullet"/>
      <w:lvlText w:val="o"/>
      <w:lvlJc w:val="left"/>
      <w:pPr>
        <w:tabs>
          <w:tab w:val="left" w:pos="567"/>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D2A650">
      <w:start w:val="1"/>
      <w:numFmt w:val="bullet"/>
      <w:lvlText w:val="▪"/>
      <w:lvlJc w:val="left"/>
      <w:pPr>
        <w:tabs>
          <w:tab w:val="left" w:pos="567"/>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DEF512">
      <w:start w:val="1"/>
      <w:numFmt w:val="bullet"/>
      <w:lvlText w:val="•"/>
      <w:lvlJc w:val="left"/>
      <w:pPr>
        <w:tabs>
          <w:tab w:val="left" w:pos="567"/>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EA743A">
      <w:start w:val="1"/>
      <w:numFmt w:val="bullet"/>
      <w:lvlText w:val="o"/>
      <w:lvlJc w:val="left"/>
      <w:pPr>
        <w:tabs>
          <w:tab w:val="left" w:pos="567"/>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10F05C">
      <w:start w:val="1"/>
      <w:numFmt w:val="bullet"/>
      <w:lvlText w:val="▪"/>
      <w:lvlJc w:val="left"/>
      <w:pPr>
        <w:tabs>
          <w:tab w:val="left" w:pos="567"/>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BC0C36">
      <w:start w:val="1"/>
      <w:numFmt w:val="bullet"/>
      <w:lvlText w:val="•"/>
      <w:lvlJc w:val="left"/>
      <w:pPr>
        <w:tabs>
          <w:tab w:val="left" w:pos="567"/>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BA8E42">
      <w:start w:val="1"/>
      <w:numFmt w:val="bullet"/>
      <w:lvlText w:val="o"/>
      <w:lvlJc w:val="left"/>
      <w:pPr>
        <w:tabs>
          <w:tab w:val="left" w:pos="567"/>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7C91BA">
      <w:start w:val="1"/>
      <w:numFmt w:val="bullet"/>
      <w:lvlText w:val="▪"/>
      <w:lvlJc w:val="left"/>
      <w:pPr>
        <w:tabs>
          <w:tab w:val="left" w:pos="567"/>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C1A55AE"/>
    <w:multiLevelType w:val="hybridMultilevel"/>
    <w:tmpl w:val="F982B83E"/>
    <w:lvl w:ilvl="0" w:tplc="C48CCA4A">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1F98422D"/>
    <w:multiLevelType w:val="hybridMultilevel"/>
    <w:tmpl w:val="4E22078E"/>
    <w:numStyleLink w:val="ImportedStyle2"/>
  </w:abstractNum>
  <w:abstractNum w:abstractNumId="14">
    <w:nsid w:val="2AC46385"/>
    <w:multiLevelType w:val="hybridMultilevel"/>
    <w:tmpl w:val="4E22078E"/>
    <w:styleLink w:val="ImportedStyle2"/>
    <w:lvl w:ilvl="0" w:tplc="17DE1A78">
      <w:start w:val="1"/>
      <w:numFmt w:val="bullet"/>
      <w:lvlText w:val="▪"/>
      <w:lvlJc w:val="left"/>
      <w:pPr>
        <w:ind w:left="567" w:hanging="3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D4634C">
      <w:start w:val="1"/>
      <w:numFmt w:val="bullet"/>
      <w:lvlText w:val="o"/>
      <w:lvlJc w:val="left"/>
      <w:pPr>
        <w:tabs>
          <w:tab w:val="left" w:pos="567"/>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1AD44C">
      <w:start w:val="1"/>
      <w:numFmt w:val="bullet"/>
      <w:lvlText w:val="▪"/>
      <w:lvlJc w:val="left"/>
      <w:pPr>
        <w:tabs>
          <w:tab w:val="left" w:pos="567"/>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DCAD2A">
      <w:start w:val="1"/>
      <w:numFmt w:val="bullet"/>
      <w:lvlText w:val="•"/>
      <w:lvlJc w:val="left"/>
      <w:pPr>
        <w:tabs>
          <w:tab w:val="left" w:pos="567"/>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18747A">
      <w:start w:val="1"/>
      <w:numFmt w:val="bullet"/>
      <w:lvlText w:val="o"/>
      <w:lvlJc w:val="left"/>
      <w:pPr>
        <w:tabs>
          <w:tab w:val="left" w:pos="567"/>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7C8FC2">
      <w:start w:val="1"/>
      <w:numFmt w:val="bullet"/>
      <w:lvlText w:val="▪"/>
      <w:lvlJc w:val="left"/>
      <w:pPr>
        <w:tabs>
          <w:tab w:val="left" w:pos="567"/>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AC874E">
      <w:start w:val="1"/>
      <w:numFmt w:val="bullet"/>
      <w:lvlText w:val="•"/>
      <w:lvlJc w:val="left"/>
      <w:pPr>
        <w:tabs>
          <w:tab w:val="left" w:pos="567"/>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64CADA">
      <w:start w:val="1"/>
      <w:numFmt w:val="bullet"/>
      <w:lvlText w:val="o"/>
      <w:lvlJc w:val="left"/>
      <w:pPr>
        <w:tabs>
          <w:tab w:val="left" w:pos="567"/>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42234">
      <w:start w:val="1"/>
      <w:numFmt w:val="bullet"/>
      <w:lvlText w:val="▪"/>
      <w:lvlJc w:val="left"/>
      <w:pPr>
        <w:tabs>
          <w:tab w:val="left" w:pos="567"/>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76B3A05"/>
    <w:multiLevelType w:val="hybridMultilevel"/>
    <w:tmpl w:val="23C48DAE"/>
    <w:numStyleLink w:val="ImportedStyle3"/>
  </w:abstractNum>
  <w:abstractNum w:abstractNumId="16">
    <w:nsid w:val="53BC22F0"/>
    <w:multiLevelType w:val="hybridMultilevel"/>
    <w:tmpl w:val="200013C6"/>
    <w:styleLink w:val="ImportedStyle1"/>
    <w:lvl w:ilvl="0" w:tplc="01ACA2F8">
      <w:start w:val="1"/>
      <w:numFmt w:val="bullet"/>
      <w:lvlText w:val="▪"/>
      <w:lvlJc w:val="left"/>
      <w:pPr>
        <w:ind w:left="567" w:hanging="3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C6EEFC">
      <w:start w:val="1"/>
      <w:numFmt w:val="bullet"/>
      <w:lvlText w:val="o"/>
      <w:lvlJc w:val="left"/>
      <w:pPr>
        <w:tabs>
          <w:tab w:val="left" w:pos="567"/>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E01272">
      <w:start w:val="1"/>
      <w:numFmt w:val="bullet"/>
      <w:lvlText w:val="▪"/>
      <w:lvlJc w:val="left"/>
      <w:pPr>
        <w:tabs>
          <w:tab w:val="left" w:pos="567"/>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8E1C96">
      <w:start w:val="1"/>
      <w:numFmt w:val="bullet"/>
      <w:lvlText w:val="•"/>
      <w:lvlJc w:val="left"/>
      <w:pPr>
        <w:tabs>
          <w:tab w:val="left" w:pos="567"/>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C4C984">
      <w:start w:val="1"/>
      <w:numFmt w:val="bullet"/>
      <w:lvlText w:val="o"/>
      <w:lvlJc w:val="left"/>
      <w:pPr>
        <w:tabs>
          <w:tab w:val="left" w:pos="567"/>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1661C0">
      <w:start w:val="1"/>
      <w:numFmt w:val="bullet"/>
      <w:lvlText w:val="▪"/>
      <w:lvlJc w:val="left"/>
      <w:pPr>
        <w:tabs>
          <w:tab w:val="left" w:pos="567"/>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B84A2A">
      <w:start w:val="1"/>
      <w:numFmt w:val="bullet"/>
      <w:lvlText w:val="•"/>
      <w:lvlJc w:val="left"/>
      <w:pPr>
        <w:tabs>
          <w:tab w:val="left" w:pos="567"/>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407268">
      <w:start w:val="1"/>
      <w:numFmt w:val="bullet"/>
      <w:lvlText w:val="o"/>
      <w:lvlJc w:val="left"/>
      <w:pPr>
        <w:tabs>
          <w:tab w:val="left" w:pos="567"/>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90B74A">
      <w:start w:val="1"/>
      <w:numFmt w:val="bullet"/>
      <w:lvlText w:val="▪"/>
      <w:lvlJc w:val="left"/>
      <w:pPr>
        <w:tabs>
          <w:tab w:val="left" w:pos="567"/>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6AFA3A7C"/>
    <w:multiLevelType w:val="hybridMultilevel"/>
    <w:tmpl w:val="D508567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0"/>
  </w:num>
  <w:num w:numId="14">
    <w:abstractNumId w:val="14"/>
  </w:num>
  <w:num w:numId="15">
    <w:abstractNumId w:val="13"/>
  </w:num>
  <w:num w:numId="16">
    <w:abstractNumId w:val="11"/>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defaultTabStop w:val="720"/>
  <w:drawingGridHorizontalSpacing w:val="120"/>
  <w:drawingGridVerticalSpacing w:val="136"/>
  <w:displayHorizontalDrawingGridEvery w:val="0"/>
  <w:displayVertic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787"/>
    <w:rsid w:val="00003F82"/>
    <w:rsid w:val="000044CA"/>
    <w:rsid w:val="00010D72"/>
    <w:rsid w:val="000126D8"/>
    <w:rsid w:val="00016737"/>
    <w:rsid w:val="00020DFA"/>
    <w:rsid w:val="00022D8C"/>
    <w:rsid w:val="00026864"/>
    <w:rsid w:val="000376AF"/>
    <w:rsid w:val="00040E0C"/>
    <w:rsid w:val="00041FBB"/>
    <w:rsid w:val="000436ED"/>
    <w:rsid w:val="00046C87"/>
    <w:rsid w:val="00056C37"/>
    <w:rsid w:val="000570BA"/>
    <w:rsid w:val="00065FC5"/>
    <w:rsid w:val="00067B92"/>
    <w:rsid w:val="00070F08"/>
    <w:rsid w:val="0007142C"/>
    <w:rsid w:val="000756B7"/>
    <w:rsid w:val="00080B01"/>
    <w:rsid w:val="00080C27"/>
    <w:rsid w:val="00083E34"/>
    <w:rsid w:val="00086B90"/>
    <w:rsid w:val="00093335"/>
    <w:rsid w:val="00093758"/>
    <w:rsid w:val="00094201"/>
    <w:rsid w:val="0009490E"/>
    <w:rsid w:val="000A132F"/>
    <w:rsid w:val="000A17B8"/>
    <w:rsid w:val="000B3817"/>
    <w:rsid w:val="000C44FC"/>
    <w:rsid w:val="000C4787"/>
    <w:rsid w:val="000C7510"/>
    <w:rsid w:val="000D011F"/>
    <w:rsid w:val="000D0396"/>
    <w:rsid w:val="000D7C47"/>
    <w:rsid w:val="000F0DC1"/>
    <w:rsid w:val="0010300F"/>
    <w:rsid w:val="00106FE5"/>
    <w:rsid w:val="00111641"/>
    <w:rsid w:val="00113F15"/>
    <w:rsid w:val="0011422B"/>
    <w:rsid w:val="001143B1"/>
    <w:rsid w:val="0011596E"/>
    <w:rsid w:val="00115C29"/>
    <w:rsid w:val="001219DB"/>
    <w:rsid w:val="001251D2"/>
    <w:rsid w:val="00145F3F"/>
    <w:rsid w:val="001510B3"/>
    <w:rsid w:val="00151FD7"/>
    <w:rsid w:val="00153099"/>
    <w:rsid w:val="00153C78"/>
    <w:rsid w:val="001568AF"/>
    <w:rsid w:val="001601A6"/>
    <w:rsid w:val="00160FD5"/>
    <w:rsid w:val="00162436"/>
    <w:rsid w:val="00164D9F"/>
    <w:rsid w:val="00165413"/>
    <w:rsid w:val="0016628E"/>
    <w:rsid w:val="0016761A"/>
    <w:rsid w:val="001757F5"/>
    <w:rsid w:val="00184841"/>
    <w:rsid w:val="00191A7F"/>
    <w:rsid w:val="00193203"/>
    <w:rsid w:val="001A47CB"/>
    <w:rsid w:val="001A4EE7"/>
    <w:rsid w:val="001B058E"/>
    <w:rsid w:val="001B33AB"/>
    <w:rsid w:val="001C021E"/>
    <w:rsid w:val="001C082C"/>
    <w:rsid w:val="001C59B2"/>
    <w:rsid w:val="001C6751"/>
    <w:rsid w:val="001D61E4"/>
    <w:rsid w:val="001E275F"/>
    <w:rsid w:val="001E54EA"/>
    <w:rsid w:val="001E61A9"/>
    <w:rsid w:val="001E681C"/>
    <w:rsid w:val="001E6C24"/>
    <w:rsid w:val="001E71C9"/>
    <w:rsid w:val="001F11CB"/>
    <w:rsid w:val="001F149D"/>
    <w:rsid w:val="001F2218"/>
    <w:rsid w:val="001F2392"/>
    <w:rsid w:val="001F2EB1"/>
    <w:rsid w:val="00216FA7"/>
    <w:rsid w:val="002240D0"/>
    <w:rsid w:val="00224AB2"/>
    <w:rsid w:val="00225FB6"/>
    <w:rsid w:val="00227A9D"/>
    <w:rsid w:val="00230369"/>
    <w:rsid w:val="0023713D"/>
    <w:rsid w:val="002473F5"/>
    <w:rsid w:val="00252DCE"/>
    <w:rsid w:val="00254EFC"/>
    <w:rsid w:val="00257090"/>
    <w:rsid w:val="0026066D"/>
    <w:rsid w:val="00265FD7"/>
    <w:rsid w:val="0027334B"/>
    <w:rsid w:val="002778CC"/>
    <w:rsid w:val="00281E14"/>
    <w:rsid w:val="00283536"/>
    <w:rsid w:val="002848BA"/>
    <w:rsid w:val="00291E1C"/>
    <w:rsid w:val="00291EEA"/>
    <w:rsid w:val="002969EA"/>
    <w:rsid w:val="002A12B8"/>
    <w:rsid w:val="002A1A14"/>
    <w:rsid w:val="002A25AC"/>
    <w:rsid w:val="002B0CAB"/>
    <w:rsid w:val="002B3CA8"/>
    <w:rsid w:val="002C23CF"/>
    <w:rsid w:val="002C7ADB"/>
    <w:rsid w:val="002D030A"/>
    <w:rsid w:val="002D0889"/>
    <w:rsid w:val="002D177E"/>
    <w:rsid w:val="002D1ADF"/>
    <w:rsid w:val="002D6E81"/>
    <w:rsid w:val="002E1D98"/>
    <w:rsid w:val="002E208A"/>
    <w:rsid w:val="002E4820"/>
    <w:rsid w:val="002E7137"/>
    <w:rsid w:val="002F1EC8"/>
    <w:rsid w:val="002F3E1E"/>
    <w:rsid w:val="003028FE"/>
    <w:rsid w:val="00307B86"/>
    <w:rsid w:val="00310591"/>
    <w:rsid w:val="00317606"/>
    <w:rsid w:val="00317E13"/>
    <w:rsid w:val="00325B1F"/>
    <w:rsid w:val="0032702F"/>
    <w:rsid w:val="00332419"/>
    <w:rsid w:val="00333AAA"/>
    <w:rsid w:val="00340C40"/>
    <w:rsid w:val="003446B8"/>
    <w:rsid w:val="003512B5"/>
    <w:rsid w:val="003540CB"/>
    <w:rsid w:val="00355535"/>
    <w:rsid w:val="003555E8"/>
    <w:rsid w:val="003624AE"/>
    <w:rsid w:val="00363064"/>
    <w:rsid w:val="003636DA"/>
    <w:rsid w:val="003639AB"/>
    <w:rsid w:val="00366674"/>
    <w:rsid w:val="00366F0A"/>
    <w:rsid w:val="0038411A"/>
    <w:rsid w:val="00384A9F"/>
    <w:rsid w:val="00385B98"/>
    <w:rsid w:val="00390BDD"/>
    <w:rsid w:val="003A0B79"/>
    <w:rsid w:val="003B2217"/>
    <w:rsid w:val="003B4947"/>
    <w:rsid w:val="003B6F0F"/>
    <w:rsid w:val="003C22F6"/>
    <w:rsid w:val="003C32FC"/>
    <w:rsid w:val="003C34BF"/>
    <w:rsid w:val="003D3412"/>
    <w:rsid w:val="003D4F2F"/>
    <w:rsid w:val="003D557F"/>
    <w:rsid w:val="003D6122"/>
    <w:rsid w:val="003E47F4"/>
    <w:rsid w:val="003E59C1"/>
    <w:rsid w:val="003E5FAB"/>
    <w:rsid w:val="003F3D77"/>
    <w:rsid w:val="003F5A5B"/>
    <w:rsid w:val="003F6731"/>
    <w:rsid w:val="003F7CD0"/>
    <w:rsid w:val="00401E15"/>
    <w:rsid w:val="00402EA4"/>
    <w:rsid w:val="00403A14"/>
    <w:rsid w:val="004049C9"/>
    <w:rsid w:val="004049FF"/>
    <w:rsid w:val="00421C99"/>
    <w:rsid w:val="0042354D"/>
    <w:rsid w:val="0042377D"/>
    <w:rsid w:val="0042711F"/>
    <w:rsid w:val="00433E51"/>
    <w:rsid w:val="004411F2"/>
    <w:rsid w:val="004457FB"/>
    <w:rsid w:val="0046108F"/>
    <w:rsid w:val="004733E9"/>
    <w:rsid w:val="00473A8E"/>
    <w:rsid w:val="004740E0"/>
    <w:rsid w:val="00481761"/>
    <w:rsid w:val="00481796"/>
    <w:rsid w:val="00482A3A"/>
    <w:rsid w:val="00482B92"/>
    <w:rsid w:val="0048659B"/>
    <w:rsid w:val="004868B3"/>
    <w:rsid w:val="00490BC5"/>
    <w:rsid w:val="00490C53"/>
    <w:rsid w:val="00491BFA"/>
    <w:rsid w:val="00491FF8"/>
    <w:rsid w:val="00496731"/>
    <w:rsid w:val="004A1B0D"/>
    <w:rsid w:val="004B3B35"/>
    <w:rsid w:val="004B3BCA"/>
    <w:rsid w:val="004C0398"/>
    <w:rsid w:val="004C056E"/>
    <w:rsid w:val="004C1A48"/>
    <w:rsid w:val="004C1A72"/>
    <w:rsid w:val="004C550F"/>
    <w:rsid w:val="004D34D9"/>
    <w:rsid w:val="004E2EE2"/>
    <w:rsid w:val="004E6BDD"/>
    <w:rsid w:val="004F1F74"/>
    <w:rsid w:val="004F211D"/>
    <w:rsid w:val="004F2CAE"/>
    <w:rsid w:val="004F3199"/>
    <w:rsid w:val="004F3A88"/>
    <w:rsid w:val="004F7751"/>
    <w:rsid w:val="00505CC4"/>
    <w:rsid w:val="005207CF"/>
    <w:rsid w:val="00523536"/>
    <w:rsid w:val="00523D6F"/>
    <w:rsid w:val="005246C0"/>
    <w:rsid w:val="005247D7"/>
    <w:rsid w:val="00532B3D"/>
    <w:rsid w:val="005333E7"/>
    <w:rsid w:val="00544FCB"/>
    <w:rsid w:val="00552A60"/>
    <w:rsid w:val="005534BA"/>
    <w:rsid w:val="00561BCF"/>
    <w:rsid w:val="0056361B"/>
    <w:rsid w:val="00566221"/>
    <w:rsid w:val="00566E00"/>
    <w:rsid w:val="00570BB3"/>
    <w:rsid w:val="00575A45"/>
    <w:rsid w:val="00580A77"/>
    <w:rsid w:val="005940BC"/>
    <w:rsid w:val="005943B2"/>
    <w:rsid w:val="005A1F2D"/>
    <w:rsid w:val="005A234E"/>
    <w:rsid w:val="005A402B"/>
    <w:rsid w:val="005A4E40"/>
    <w:rsid w:val="005A6B87"/>
    <w:rsid w:val="005B3AA3"/>
    <w:rsid w:val="005C51D9"/>
    <w:rsid w:val="005C6F64"/>
    <w:rsid w:val="005E1472"/>
    <w:rsid w:val="005E7FBE"/>
    <w:rsid w:val="005F22F7"/>
    <w:rsid w:val="005F7F9B"/>
    <w:rsid w:val="00600B1B"/>
    <w:rsid w:val="00601D86"/>
    <w:rsid w:val="00605DA6"/>
    <w:rsid w:val="00611004"/>
    <w:rsid w:val="00612D6B"/>
    <w:rsid w:val="00617690"/>
    <w:rsid w:val="00620423"/>
    <w:rsid w:val="00620E00"/>
    <w:rsid w:val="006247D2"/>
    <w:rsid w:val="00633718"/>
    <w:rsid w:val="0063603A"/>
    <w:rsid w:val="00636AF6"/>
    <w:rsid w:val="00636B41"/>
    <w:rsid w:val="006529FA"/>
    <w:rsid w:val="00660AA3"/>
    <w:rsid w:val="00661E99"/>
    <w:rsid w:val="0066417B"/>
    <w:rsid w:val="006656E3"/>
    <w:rsid w:val="00666583"/>
    <w:rsid w:val="006762F5"/>
    <w:rsid w:val="006771B3"/>
    <w:rsid w:val="00677900"/>
    <w:rsid w:val="00680964"/>
    <w:rsid w:val="00690F52"/>
    <w:rsid w:val="00696F1E"/>
    <w:rsid w:val="00696F75"/>
    <w:rsid w:val="006B0B2F"/>
    <w:rsid w:val="006B0F00"/>
    <w:rsid w:val="006B18CA"/>
    <w:rsid w:val="006B2509"/>
    <w:rsid w:val="006B406A"/>
    <w:rsid w:val="006B407D"/>
    <w:rsid w:val="006B6634"/>
    <w:rsid w:val="006C0681"/>
    <w:rsid w:val="006D0FC5"/>
    <w:rsid w:val="006D2865"/>
    <w:rsid w:val="006F0414"/>
    <w:rsid w:val="006F09E1"/>
    <w:rsid w:val="006F4C51"/>
    <w:rsid w:val="00700021"/>
    <w:rsid w:val="00700B51"/>
    <w:rsid w:val="00702855"/>
    <w:rsid w:val="007214F0"/>
    <w:rsid w:val="007268ED"/>
    <w:rsid w:val="00743F13"/>
    <w:rsid w:val="00746C40"/>
    <w:rsid w:val="00750C0B"/>
    <w:rsid w:val="007513B3"/>
    <w:rsid w:val="00751C77"/>
    <w:rsid w:val="00752DBB"/>
    <w:rsid w:val="007566CE"/>
    <w:rsid w:val="00762F63"/>
    <w:rsid w:val="007648C9"/>
    <w:rsid w:val="0076569A"/>
    <w:rsid w:val="00772C30"/>
    <w:rsid w:val="0077701E"/>
    <w:rsid w:val="007820E5"/>
    <w:rsid w:val="007834EE"/>
    <w:rsid w:val="00785109"/>
    <w:rsid w:val="00793779"/>
    <w:rsid w:val="00793AE9"/>
    <w:rsid w:val="007A2AC8"/>
    <w:rsid w:val="007A3902"/>
    <w:rsid w:val="007A5BA8"/>
    <w:rsid w:val="007A61FF"/>
    <w:rsid w:val="007B28DC"/>
    <w:rsid w:val="007B6EF9"/>
    <w:rsid w:val="007B7C17"/>
    <w:rsid w:val="007C5A0C"/>
    <w:rsid w:val="007D3B71"/>
    <w:rsid w:val="007E1B3F"/>
    <w:rsid w:val="007E2158"/>
    <w:rsid w:val="007E2529"/>
    <w:rsid w:val="007F1A23"/>
    <w:rsid w:val="007F4603"/>
    <w:rsid w:val="007F6AA2"/>
    <w:rsid w:val="00802988"/>
    <w:rsid w:val="0080424F"/>
    <w:rsid w:val="008127DA"/>
    <w:rsid w:val="00816F67"/>
    <w:rsid w:val="00822E9B"/>
    <w:rsid w:val="00824F69"/>
    <w:rsid w:val="00827C62"/>
    <w:rsid w:val="00831BD5"/>
    <w:rsid w:val="008358A1"/>
    <w:rsid w:val="00840750"/>
    <w:rsid w:val="00841361"/>
    <w:rsid w:val="0084247E"/>
    <w:rsid w:val="00842B94"/>
    <w:rsid w:val="00847EA7"/>
    <w:rsid w:val="00853ADA"/>
    <w:rsid w:val="008550F6"/>
    <w:rsid w:val="00856606"/>
    <w:rsid w:val="0085795D"/>
    <w:rsid w:val="00860951"/>
    <w:rsid w:val="00861F93"/>
    <w:rsid w:val="00866FDC"/>
    <w:rsid w:val="008733C8"/>
    <w:rsid w:val="008762A1"/>
    <w:rsid w:val="0088064A"/>
    <w:rsid w:val="008807AB"/>
    <w:rsid w:val="00880BE6"/>
    <w:rsid w:val="008854ED"/>
    <w:rsid w:val="00891C47"/>
    <w:rsid w:val="008977CB"/>
    <w:rsid w:val="008A66A8"/>
    <w:rsid w:val="008B1DAF"/>
    <w:rsid w:val="008C0D15"/>
    <w:rsid w:val="008C1754"/>
    <w:rsid w:val="008C3912"/>
    <w:rsid w:val="008D771E"/>
    <w:rsid w:val="008D7938"/>
    <w:rsid w:val="008E06F9"/>
    <w:rsid w:val="008E4043"/>
    <w:rsid w:val="008E591F"/>
    <w:rsid w:val="008E657F"/>
    <w:rsid w:val="008F01D0"/>
    <w:rsid w:val="008F6494"/>
    <w:rsid w:val="00903453"/>
    <w:rsid w:val="009069EE"/>
    <w:rsid w:val="00911A11"/>
    <w:rsid w:val="00923158"/>
    <w:rsid w:val="009311E1"/>
    <w:rsid w:val="009320D8"/>
    <w:rsid w:val="00945BE7"/>
    <w:rsid w:val="00954F42"/>
    <w:rsid w:val="00960CF4"/>
    <w:rsid w:val="00963EDD"/>
    <w:rsid w:val="00964E3E"/>
    <w:rsid w:val="00966028"/>
    <w:rsid w:val="00966E00"/>
    <w:rsid w:val="009756ED"/>
    <w:rsid w:val="00986099"/>
    <w:rsid w:val="009861F8"/>
    <w:rsid w:val="00986420"/>
    <w:rsid w:val="00990F37"/>
    <w:rsid w:val="00994538"/>
    <w:rsid w:val="009A14AA"/>
    <w:rsid w:val="009A3420"/>
    <w:rsid w:val="009A5D7B"/>
    <w:rsid w:val="009B1804"/>
    <w:rsid w:val="009C7B22"/>
    <w:rsid w:val="009D0D43"/>
    <w:rsid w:val="009D1224"/>
    <w:rsid w:val="009D73C1"/>
    <w:rsid w:val="009E2380"/>
    <w:rsid w:val="009E6532"/>
    <w:rsid w:val="009E684A"/>
    <w:rsid w:val="009F1F29"/>
    <w:rsid w:val="009F2BB2"/>
    <w:rsid w:val="009F6392"/>
    <w:rsid w:val="009F7D9A"/>
    <w:rsid w:val="00A042CB"/>
    <w:rsid w:val="00A11006"/>
    <w:rsid w:val="00A1255C"/>
    <w:rsid w:val="00A1623B"/>
    <w:rsid w:val="00A22DDB"/>
    <w:rsid w:val="00A27523"/>
    <w:rsid w:val="00A313BF"/>
    <w:rsid w:val="00A427D6"/>
    <w:rsid w:val="00A449DA"/>
    <w:rsid w:val="00A53093"/>
    <w:rsid w:val="00A5573B"/>
    <w:rsid w:val="00A6129E"/>
    <w:rsid w:val="00A62AF8"/>
    <w:rsid w:val="00A6780F"/>
    <w:rsid w:val="00A71CD7"/>
    <w:rsid w:val="00A75BB3"/>
    <w:rsid w:val="00A75F6E"/>
    <w:rsid w:val="00A7649A"/>
    <w:rsid w:val="00A803AD"/>
    <w:rsid w:val="00A86CA3"/>
    <w:rsid w:val="00A953FF"/>
    <w:rsid w:val="00A96900"/>
    <w:rsid w:val="00AA6DDC"/>
    <w:rsid w:val="00AA7578"/>
    <w:rsid w:val="00AB1CF1"/>
    <w:rsid w:val="00AB51E7"/>
    <w:rsid w:val="00AB7DFC"/>
    <w:rsid w:val="00AC4947"/>
    <w:rsid w:val="00AD054E"/>
    <w:rsid w:val="00AD3017"/>
    <w:rsid w:val="00AD33F2"/>
    <w:rsid w:val="00AD5DC1"/>
    <w:rsid w:val="00AE14B7"/>
    <w:rsid w:val="00AF0C0C"/>
    <w:rsid w:val="00AF2CFF"/>
    <w:rsid w:val="00AF2F4A"/>
    <w:rsid w:val="00AF679D"/>
    <w:rsid w:val="00AF71C2"/>
    <w:rsid w:val="00B163C7"/>
    <w:rsid w:val="00B34920"/>
    <w:rsid w:val="00B35B3B"/>
    <w:rsid w:val="00B363EE"/>
    <w:rsid w:val="00B36525"/>
    <w:rsid w:val="00B36691"/>
    <w:rsid w:val="00B5790D"/>
    <w:rsid w:val="00B63B58"/>
    <w:rsid w:val="00B82B5B"/>
    <w:rsid w:val="00B92E0D"/>
    <w:rsid w:val="00B94850"/>
    <w:rsid w:val="00BA28C9"/>
    <w:rsid w:val="00BA7555"/>
    <w:rsid w:val="00BB6321"/>
    <w:rsid w:val="00BC0547"/>
    <w:rsid w:val="00BC1212"/>
    <w:rsid w:val="00BC57B0"/>
    <w:rsid w:val="00BD031E"/>
    <w:rsid w:val="00BD19A3"/>
    <w:rsid w:val="00BD2DDE"/>
    <w:rsid w:val="00BD41C3"/>
    <w:rsid w:val="00BE00F7"/>
    <w:rsid w:val="00BE49E7"/>
    <w:rsid w:val="00BE584F"/>
    <w:rsid w:val="00BE786C"/>
    <w:rsid w:val="00BF0BBD"/>
    <w:rsid w:val="00BF3104"/>
    <w:rsid w:val="00BF398E"/>
    <w:rsid w:val="00BF6F09"/>
    <w:rsid w:val="00C03D73"/>
    <w:rsid w:val="00C0421E"/>
    <w:rsid w:val="00C10396"/>
    <w:rsid w:val="00C1328F"/>
    <w:rsid w:val="00C248FD"/>
    <w:rsid w:val="00C24CF4"/>
    <w:rsid w:val="00C30C11"/>
    <w:rsid w:val="00C3359C"/>
    <w:rsid w:val="00C3486D"/>
    <w:rsid w:val="00C40CCD"/>
    <w:rsid w:val="00C45E38"/>
    <w:rsid w:val="00C471D4"/>
    <w:rsid w:val="00C47F88"/>
    <w:rsid w:val="00C55794"/>
    <w:rsid w:val="00C62F1B"/>
    <w:rsid w:val="00C70C72"/>
    <w:rsid w:val="00C77B73"/>
    <w:rsid w:val="00C81858"/>
    <w:rsid w:val="00C83ED6"/>
    <w:rsid w:val="00C872A9"/>
    <w:rsid w:val="00CA049C"/>
    <w:rsid w:val="00CA063D"/>
    <w:rsid w:val="00CA2283"/>
    <w:rsid w:val="00CA5A28"/>
    <w:rsid w:val="00CA7513"/>
    <w:rsid w:val="00CB15F5"/>
    <w:rsid w:val="00CB79D7"/>
    <w:rsid w:val="00CD0236"/>
    <w:rsid w:val="00CF2D94"/>
    <w:rsid w:val="00CF3B67"/>
    <w:rsid w:val="00D00439"/>
    <w:rsid w:val="00D0233E"/>
    <w:rsid w:val="00D0240F"/>
    <w:rsid w:val="00D04342"/>
    <w:rsid w:val="00D04F1B"/>
    <w:rsid w:val="00D07756"/>
    <w:rsid w:val="00D10B1F"/>
    <w:rsid w:val="00D171B5"/>
    <w:rsid w:val="00D174DA"/>
    <w:rsid w:val="00D20253"/>
    <w:rsid w:val="00D20C4E"/>
    <w:rsid w:val="00D26AAA"/>
    <w:rsid w:val="00D2704D"/>
    <w:rsid w:val="00D27565"/>
    <w:rsid w:val="00D32C00"/>
    <w:rsid w:val="00D3449B"/>
    <w:rsid w:val="00D370C2"/>
    <w:rsid w:val="00D42CEF"/>
    <w:rsid w:val="00D46866"/>
    <w:rsid w:val="00D47D81"/>
    <w:rsid w:val="00D529D3"/>
    <w:rsid w:val="00D52F3C"/>
    <w:rsid w:val="00D55E2B"/>
    <w:rsid w:val="00D6372A"/>
    <w:rsid w:val="00D65228"/>
    <w:rsid w:val="00D666AA"/>
    <w:rsid w:val="00D671ED"/>
    <w:rsid w:val="00D67F7F"/>
    <w:rsid w:val="00D714B0"/>
    <w:rsid w:val="00D75BA2"/>
    <w:rsid w:val="00D839E6"/>
    <w:rsid w:val="00D92D43"/>
    <w:rsid w:val="00DA043A"/>
    <w:rsid w:val="00DA1325"/>
    <w:rsid w:val="00DA1AD3"/>
    <w:rsid w:val="00DA3C1E"/>
    <w:rsid w:val="00DA5043"/>
    <w:rsid w:val="00DB3231"/>
    <w:rsid w:val="00DB75CE"/>
    <w:rsid w:val="00DC140A"/>
    <w:rsid w:val="00DC5ED6"/>
    <w:rsid w:val="00DC7375"/>
    <w:rsid w:val="00DD001F"/>
    <w:rsid w:val="00DD5B6F"/>
    <w:rsid w:val="00DE317A"/>
    <w:rsid w:val="00DF0F4E"/>
    <w:rsid w:val="00DF31FD"/>
    <w:rsid w:val="00DF3B84"/>
    <w:rsid w:val="00DF415C"/>
    <w:rsid w:val="00DF43F2"/>
    <w:rsid w:val="00DF4F11"/>
    <w:rsid w:val="00E02C59"/>
    <w:rsid w:val="00E0747B"/>
    <w:rsid w:val="00E246CB"/>
    <w:rsid w:val="00E2585C"/>
    <w:rsid w:val="00E279FE"/>
    <w:rsid w:val="00E33C2E"/>
    <w:rsid w:val="00E33F6A"/>
    <w:rsid w:val="00E418F5"/>
    <w:rsid w:val="00E52EB4"/>
    <w:rsid w:val="00E5499F"/>
    <w:rsid w:val="00E559D6"/>
    <w:rsid w:val="00E65046"/>
    <w:rsid w:val="00E751D7"/>
    <w:rsid w:val="00E8733F"/>
    <w:rsid w:val="00E87AEC"/>
    <w:rsid w:val="00E87CFC"/>
    <w:rsid w:val="00EA4C95"/>
    <w:rsid w:val="00EB14D8"/>
    <w:rsid w:val="00EB2AEC"/>
    <w:rsid w:val="00ED49F5"/>
    <w:rsid w:val="00ED6AB5"/>
    <w:rsid w:val="00EE562A"/>
    <w:rsid w:val="00EF0582"/>
    <w:rsid w:val="00EF0610"/>
    <w:rsid w:val="00EF0985"/>
    <w:rsid w:val="00EF2C93"/>
    <w:rsid w:val="00EF341F"/>
    <w:rsid w:val="00EF5663"/>
    <w:rsid w:val="00F10236"/>
    <w:rsid w:val="00F110D2"/>
    <w:rsid w:val="00F112A4"/>
    <w:rsid w:val="00F17E35"/>
    <w:rsid w:val="00F21E6E"/>
    <w:rsid w:val="00F25102"/>
    <w:rsid w:val="00F26808"/>
    <w:rsid w:val="00F330DE"/>
    <w:rsid w:val="00F3544E"/>
    <w:rsid w:val="00F517AE"/>
    <w:rsid w:val="00F551CB"/>
    <w:rsid w:val="00F607FC"/>
    <w:rsid w:val="00F61E3B"/>
    <w:rsid w:val="00F62B4C"/>
    <w:rsid w:val="00F671B0"/>
    <w:rsid w:val="00F70CE3"/>
    <w:rsid w:val="00F7167A"/>
    <w:rsid w:val="00F7470C"/>
    <w:rsid w:val="00F757B9"/>
    <w:rsid w:val="00F77DBE"/>
    <w:rsid w:val="00F81D24"/>
    <w:rsid w:val="00F8212A"/>
    <w:rsid w:val="00F83C94"/>
    <w:rsid w:val="00F90448"/>
    <w:rsid w:val="00F94A01"/>
    <w:rsid w:val="00F9522B"/>
    <w:rsid w:val="00FA2198"/>
    <w:rsid w:val="00FA3FB5"/>
    <w:rsid w:val="00FB6046"/>
    <w:rsid w:val="00FD10FE"/>
    <w:rsid w:val="00FD792B"/>
    <w:rsid w:val="00FE417E"/>
    <w:rsid w:val="00FE66CC"/>
    <w:rsid w:val="00FF0701"/>
    <w:rsid w:val="00FF4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regrouptable v:ext="edit">
        <o:entry new="1" old="0"/>
        <o:entry new="2" old="0"/>
        <o:entry new="3" old="0"/>
        <o:entry new="4" old="0"/>
        <o:entry new="5" old="4"/>
        <o:entry new="6" old="4"/>
        <o:entry new="7" old="0"/>
        <o:entry new="8" old="0"/>
        <o:entry new="9" old="8"/>
        <o:entry new="10" old="0"/>
        <o:entry new="11" old="10"/>
        <o:entry new="12" old="0"/>
        <o:entry new="13" old="10"/>
        <o:entry new="14" old="13"/>
        <o:entry new="15" old="0"/>
        <o:entry new="16" old="15"/>
        <o:entry new="17" old="16"/>
        <o:entry new="18" old="0"/>
        <o:entry new="19" old="18"/>
        <o:entry new="20" old="18"/>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2A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636AF6"/>
    <w:rPr>
      <w:rFonts w:ascii="Tahoma" w:hAnsi="Tahoma"/>
      <w:sz w:val="16"/>
      <w:szCs w:val="20"/>
    </w:rPr>
  </w:style>
  <w:style w:type="character" w:customStyle="1" w:styleId="BalloonTextChar">
    <w:name w:val="Balloon Text Char"/>
    <w:uiPriority w:val="99"/>
    <w:semiHidden/>
    <w:rsid w:val="00E569F1"/>
    <w:rPr>
      <w:sz w:val="0"/>
      <w:szCs w:val="0"/>
      <w:lang w:val="en-GB" w:eastAsia="en-GB"/>
    </w:rPr>
  </w:style>
  <w:style w:type="character" w:customStyle="1" w:styleId="BalloonTextChar1">
    <w:name w:val="Balloon Text Char1"/>
    <w:link w:val="BalloonText"/>
    <w:uiPriority w:val="99"/>
    <w:locked/>
    <w:rsid w:val="00636AF6"/>
    <w:rPr>
      <w:rFonts w:ascii="Tahoma" w:hAnsi="Tahoma"/>
      <w:sz w:val="16"/>
    </w:rPr>
  </w:style>
  <w:style w:type="paragraph" w:styleId="Header">
    <w:name w:val="header"/>
    <w:basedOn w:val="Normal"/>
    <w:link w:val="HeaderChar"/>
    <w:uiPriority w:val="99"/>
    <w:unhideWhenUsed/>
    <w:rsid w:val="00816F67"/>
    <w:pPr>
      <w:tabs>
        <w:tab w:val="center" w:pos="4513"/>
        <w:tab w:val="right" w:pos="9026"/>
      </w:tabs>
    </w:pPr>
  </w:style>
  <w:style w:type="character" w:customStyle="1" w:styleId="HeaderChar">
    <w:name w:val="Header Char"/>
    <w:basedOn w:val="DefaultParagraphFont"/>
    <w:link w:val="Header"/>
    <w:uiPriority w:val="99"/>
    <w:rsid w:val="00816F67"/>
    <w:rPr>
      <w:sz w:val="24"/>
      <w:szCs w:val="24"/>
    </w:rPr>
  </w:style>
  <w:style w:type="paragraph" w:styleId="Footer">
    <w:name w:val="footer"/>
    <w:basedOn w:val="Normal"/>
    <w:link w:val="FooterChar"/>
    <w:uiPriority w:val="99"/>
    <w:unhideWhenUsed/>
    <w:rsid w:val="00816F67"/>
    <w:pPr>
      <w:tabs>
        <w:tab w:val="center" w:pos="4513"/>
        <w:tab w:val="right" w:pos="9026"/>
      </w:tabs>
    </w:pPr>
  </w:style>
  <w:style w:type="character" w:customStyle="1" w:styleId="FooterChar">
    <w:name w:val="Footer Char"/>
    <w:basedOn w:val="DefaultParagraphFont"/>
    <w:link w:val="Footer"/>
    <w:uiPriority w:val="99"/>
    <w:rsid w:val="00816F67"/>
    <w:rPr>
      <w:sz w:val="24"/>
      <w:szCs w:val="24"/>
    </w:rPr>
  </w:style>
  <w:style w:type="numbering" w:customStyle="1" w:styleId="ImportedStyle1">
    <w:name w:val="Imported Style 1"/>
    <w:rsid w:val="00D10B1F"/>
    <w:pPr>
      <w:numPr>
        <w:numId w:val="12"/>
      </w:numPr>
    </w:pPr>
  </w:style>
  <w:style w:type="numbering" w:customStyle="1" w:styleId="ImportedStyle2">
    <w:name w:val="Imported Style 2"/>
    <w:rsid w:val="00D10B1F"/>
    <w:pPr>
      <w:numPr>
        <w:numId w:val="14"/>
      </w:numPr>
    </w:pPr>
  </w:style>
  <w:style w:type="numbering" w:customStyle="1" w:styleId="ImportedStyle3">
    <w:name w:val="Imported Style 3"/>
    <w:rsid w:val="00D10B1F"/>
    <w:pPr>
      <w:numPr>
        <w:numId w:val="16"/>
      </w:numPr>
    </w:pPr>
  </w:style>
  <w:style w:type="paragraph" w:styleId="ListParagraph">
    <w:name w:val="List Paragraph"/>
    <w:basedOn w:val="Normal"/>
    <w:uiPriority w:val="34"/>
    <w:qFormat/>
    <w:rsid w:val="002D08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2A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636AF6"/>
    <w:rPr>
      <w:rFonts w:ascii="Tahoma" w:hAnsi="Tahoma"/>
      <w:sz w:val="16"/>
      <w:szCs w:val="20"/>
    </w:rPr>
  </w:style>
  <w:style w:type="character" w:customStyle="1" w:styleId="BalloonTextChar">
    <w:name w:val="Balloon Text Char"/>
    <w:uiPriority w:val="99"/>
    <w:semiHidden/>
    <w:rsid w:val="00E569F1"/>
    <w:rPr>
      <w:sz w:val="0"/>
      <w:szCs w:val="0"/>
      <w:lang w:val="en-GB" w:eastAsia="en-GB"/>
    </w:rPr>
  </w:style>
  <w:style w:type="character" w:customStyle="1" w:styleId="BalloonTextChar1">
    <w:name w:val="Balloon Text Char1"/>
    <w:link w:val="BalloonText"/>
    <w:uiPriority w:val="99"/>
    <w:locked/>
    <w:rsid w:val="00636AF6"/>
    <w:rPr>
      <w:rFonts w:ascii="Tahoma" w:hAnsi="Tahoma"/>
      <w:sz w:val="16"/>
    </w:rPr>
  </w:style>
  <w:style w:type="paragraph" w:styleId="Header">
    <w:name w:val="header"/>
    <w:basedOn w:val="Normal"/>
    <w:link w:val="HeaderChar"/>
    <w:uiPriority w:val="99"/>
    <w:unhideWhenUsed/>
    <w:rsid w:val="00816F67"/>
    <w:pPr>
      <w:tabs>
        <w:tab w:val="center" w:pos="4513"/>
        <w:tab w:val="right" w:pos="9026"/>
      </w:tabs>
    </w:pPr>
  </w:style>
  <w:style w:type="character" w:customStyle="1" w:styleId="HeaderChar">
    <w:name w:val="Header Char"/>
    <w:basedOn w:val="DefaultParagraphFont"/>
    <w:link w:val="Header"/>
    <w:uiPriority w:val="99"/>
    <w:rsid w:val="00816F67"/>
    <w:rPr>
      <w:sz w:val="24"/>
      <w:szCs w:val="24"/>
    </w:rPr>
  </w:style>
  <w:style w:type="paragraph" w:styleId="Footer">
    <w:name w:val="footer"/>
    <w:basedOn w:val="Normal"/>
    <w:link w:val="FooterChar"/>
    <w:uiPriority w:val="99"/>
    <w:unhideWhenUsed/>
    <w:rsid w:val="00816F67"/>
    <w:pPr>
      <w:tabs>
        <w:tab w:val="center" w:pos="4513"/>
        <w:tab w:val="right" w:pos="9026"/>
      </w:tabs>
    </w:pPr>
  </w:style>
  <w:style w:type="character" w:customStyle="1" w:styleId="FooterChar">
    <w:name w:val="Footer Char"/>
    <w:basedOn w:val="DefaultParagraphFont"/>
    <w:link w:val="Footer"/>
    <w:uiPriority w:val="99"/>
    <w:rsid w:val="00816F67"/>
    <w:rPr>
      <w:sz w:val="24"/>
      <w:szCs w:val="24"/>
    </w:rPr>
  </w:style>
  <w:style w:type="numbering" w:customStyle="1" w:styleId="ImportedStyle1">
    <w:name w:val="Imported Style 1"/>
    <w:rsid w:val="00D10B1F"/>
    <w:pPr>
      <w:numPr>
        <w:numId w:val="12"/>
      </w:numPr>
    </w:pPr>
  </w:style>
  <w:style w:type="numbering" w:customStyle="1" w:styleId="ImportedStyle2">
    <w:name w:val="Imported Style 2"/>
    <w:rsid w:val="00D10B1F"/>
    <w:pPr>
      <w:numPr>
        <w:numId w:val="14"/>
      </w:numPr>
    </w:pPr>
  </w:style>
  <w:style w:type="numbering" w:customStyle="1" w:styleId="ImportedStyle3">
    <w:name w:val="Imported Style 3"/>
    <w:rsid w:val="00D10B1F"/>
    <w:pPr>
      <w:numPr>
        <w:numId w:val="16"/>
      </w:numPr>
    </w:pPr>
  </w:style>
  <w:style w:type="paragraph" w:styleId="ListParagraph">
    <w:name w:val="List Paragraph"/>
    <w:basedOn w:val="Normal"/>
    <w:uiPriority w:val="34"/>
    <w:qFormat/>
    <w:rsid w:val="002D0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Smith\OneDrive\Godalming%20Confederation\Godalming%20Confederation%20Online%20Documents\Logo%20and%20header\Confederation%20Letterhead%20word%20template%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Confederation Letterhead word template 2012.dotx</Template>
  <TotalTime>7</TotalTime>
  <Pages>1</Pages>
  <Words>493</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WITLEY COE INFANT SCHOOL</Company>
  <LinksUpToDate>false</LinksUpToDate>
  <CharactersWithSpaces>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Smith</dc:creator>
  <cp:lastModifiedBy>Andrew Stear</cp:lastModifiedBy>
  <cp:revision>3</cp:revision>
  <cp:lastPrinted>2018-09-12T07:30:00Z</cp:lastPrinted>
  <dcterms:created xsi:type="dcterms:W3CDTF">2018-09-12T13:17:00Z</dcterms:created>
  <dcterms:modified xsi:type="dcterms:W3CDTF">2018-09-17T14:46:00Z</dcterms:modified>
</cp:coreProperties>
</file>